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70B3" w:rsidRDefault="009769A4" w:rsidP="009769A4">
      <w:pPr>
        <w:rPr>
          <w:rFonts w:ascii="Arial" w:hAnsi="Arial" w:cs="Arial"/>
          <w:b/>
        </w:rPr>
      </w:pPr>
      <w:r w:rsidRPr="005E1160">
        <w:rPr>
          <w:rFonts w:ascii="Arial" w:hAnsi="Arial" w:cs="Arial"/>
          <w:b/>
        </w:rPr>
        <w:t xml:space="preserve">What </w:t>
      </w:r>
      <w:r w:rsidR="001170B3">
        <w:rPr>
          <w:rFonts w:ascii="Arial" w:hAnsi="Arial" w:cs="Arial"/>
          <w:b/>
        </w:rPr>
        <w:t xml:space="preserve">are the elements of a Sermon?  </w:t>
      </w:r>
    </w:p>
    <w:p w:rsidR="001170B3" w:rsidRDefault="001170B3" w:rsidP="002B58AF">
      <w:pPr>
        <w:rPr>
          <w:rFonts w:ascii="Arial" w:hAnsi="Arial" w:cs="Arial"/>
          <w:b/>
        </w:rPr>
      </w:pPr>
    </w:p>
    <w:p w:rsidR="001170B3" w:rsidRDefault="001170B3" w:rsidP="002B58AF">
      <w:pPr>
        <w:rPr>
          <w:rFonts w:ascii="Arial" w:eastAsia="Calibri" w:hAnsi="Arial" w:cs="Arial"/>
          <w:b/>
          <w:i/>
          <w:sz w:val="22"/>
          <w:szCs w:val="22"/>
        </w:rPr>
      </w:pPr>
    </w:p>
    <w:p w:rsidR="002B58AF" w:rsidRPr="005E1160" w:rsidRDefault="002B58AF" w:rsidP="002B58AF">
      <w:pPr>
        <w:rPr>
          <w:rFonts w:ascii="Arial" w:hAnsi="Arial" w:cs="Arial"/>
          <w:b/>
        </w:rPr>
      </w:pPr>
      <w:r w:rsidRPr="005E1160">
        <w:rPr>
          <w:rFonts w:ascii="Arial" w:hAnsi="Arial" w:cs="Arial"/>
          <w:b/>
        </w:rPr>
        <w:t xml:space="preserve">TEXT:  </w:t>
      </w:r>
    </w:p>
    <w:p w:rsidR="002B58AF" w:rsidRPr="005E1160" w:rsidRDefault="002B58AF" w:rsidP="002B58AF">
      <w:pPr>
        <w:rPr>
          <w:rFonts w:ascii="Arial" w:hAnsi="Arial" w:cs="Arial"/>
          <w:b/>
        </w:rPr>
      </w:pPr>
      <w:r w:rsidRPr="005E1160">
        <w:rPr>
          <w:rFonts w:ascii="Arial" w:hAnsi="Arial" w:cs="Arial"/>
          <w:b/>
        </w:rPr>
        <w:t xml:space="preserve">CENTRAL IDEA: </w:t>
      </w:r>
    </w:p>
    <w:p w:rsidR="002B58AF" w:rsidRPr="005E1160" w:rsidRDefault="002B58AF" w:rsidP="002B58AF">
      <w:pPr>
        <w:rPr>
          <w:rFonts w:ascii="Arial" w:hAnsi="Arial" w:cs="Arial"/>
          <w:b/>
        </w:rPr>
      </w:pPr>
      <w:r w:rsidRPr="005E1160">
        <w:rPr>
          <w:rFonts w:ascii="Arial" w:hAnsi="Arial" w:cs="Arial"/>
          <w:b/>
        </w:rPr>
        <w:t xml:space="preserve">PURPOSE:  </w:t>
      </w:r>
    </w:p>
    <w:p w:rsidR="002B58AF" w:rsidRDefault="002B58AF" w:rsidP="002B58AF">
      <w:pPr>
        <w:rPr>
          <w:rFonts w:ascii="Arial" w:hAnsi="Arial" w:cs="Arial"/>
        </w:rPr>
      </w:pPr>
    </w:p>
    <w:p w:rsidR="001170B3" w:rsidRPr="00C331F9" w:rsidRDefault="001170B3" w:rsidP="002B58AF">
      <w:pPr>
        <w:rPr>
          <w:rFonts w:ascii="Arial" w:hAnsi="Arial" w:cs="Arial"/>
        </w:rPr>
      </w:pPr>
      <w:r w:rsidRPr="00C331F9">
        <w:rPr>
          <w:rFonts w:ascii="Arial" w:eastAsia="Calibri" w:hAnsi="Arial" w:cs="Arial"/>
          <w:b/>
          <w:i/>
        </w:rPr>
        <w:t xml:space="preserve">What’s the Point? (Central Idea)  </w:t>
      </w:r>
    </w:p>
    <w:p w:rsidR="001577E2" w:rsidRDefault="001577E2" w:rsidP="002B58AF">
      <w:pPr>
        <w:rPr>
          <w:rFonts w:ascii="Arial" w:hAnsi="Arial" w:cs="Arial"/>
          <w:b/>
        </w:rPr>
      </w:pPr>
    </w:p>
    <w:p w:rsidR="002B58AF" w:rsidRPr="00C331F9" w:rsidRDefault="002B58AF" w:rsidP="002B58AF">
      <w:pPr>
        <w:rPr>
          <w:rFonts w:ascii="Arial" w:hAnsi="Arial" w:cs="Arial"/>
          <w:sz w:val="22"/>
          <w:szCs w:val="22"/>
        </w:rPr>
      </w:pPr>
      <w:r w:rsidRPr="005E1160">
        <w:rPr>
          <w:rFonts w:ascii="Arial" w:hAnsi="Arial" w:cs="Arial"/>
          <w:b/>
        </w:rPr>
        <w:t>Subject Question:</w:t>
      </w:r>
      <w:r w:rsidRPr="005E1160">
        <w:rPr>
          <w:rFonts w:ascii="Arial" w:hAnsi="Arial" w:cs="Arial"/>
        </w:rPr>
        <w:t xml:space="preserve">  </w:t>
      </w:r>
      <w:r w:rsidRPr="00C331F9">
        <w:rPr>
          <w:rFonts w:ascii="Arial" w:hAnsi="Arial" w:cs="Arial"/>
          <w:sz w:val="22"/>
          <w:szCs w:val="22"/>
        </w:rPr>
        <w:t>(What is the author talking about?)</w:t>
      </w:r>
    </w:p>
    <w:p w:rsidR="002B58AF" w:rsidRPr="005E1160" w:rsidRDefault="002B58AF" w:rsidP="002B58AF">
      <w:pPr>
        <w:pStyle w:val="ListParagraph"/>
        <w:numPr>
          <w:ilvl w:val="0"/>
          <w:numId w:val="10"/>
        </w:numPr>
        <w:spacing w:after="0" w:line="240" w:lineRule="auto"/>
        <w:rPr>
          <w:rFonts w:ascii="Arial" w:hAnsi="Arial" w:cs="Arial"/>
          <w:i/>
        </w:rPr>
      </w:pPr>
      <w:r w:rsidRPr="005E1160">
        <w:rPr>
          <w:rFonts w:ascii="Arial" w:hAnsi="Arial" w:cs="Arial"/>
        </w:rPr>
        <w:t xml:space="preserve">Ex.  </w:t>
      </w:r>
      <w:r w:rsidRPr="005E1160">
        <w:rPr>
          <w:rFonts w:ascii="Arial" w:hAnsi="Arial" w:cs="Arial"/>
          <w:i/>
        </w:rPr>
        <w:t>Why is CH Moore making us identify the central idea?</w:t>
      </w:r>
    </w:p>
    <w:p w:rsidR="002B58AF" w:rsidRPr="005E1160" w:rsidRDefault="002B58AF" w:rsidP="002B58AF">
      <w:pPr>
        <w:rPr>
          <w:rFonts w:ascii="Arial" w:hAnsi="Arial" w:cs="Arial"/>
          <w:i/>
        </w:rPr>
      </w:pPr>
    </w:p>
    <w:p w:rsidR="002B58AF" w:rsidRPr="005E1160" w:rsidRDefault="002B58AF" w:rsidP="002B58AF">
      <w:pPr>
        <w:rPr>
          <w:rFonts w:ascii="Arial" w:hAnsi="Arial" w:cs="Arial"/>
        </w:rPr>
      </w:pPr>
    </w:p>
    <w:p w:rsidR="002B58AF" w:rsidRPr="00C331F9" w:rsidRDefault="002B58AF" w:rsidP="002B58AF">
      <w:pPr>
        <w:rPr>
          <w:rFonts w:ascii="Arial" w:hAnsi="Arial" w:cs="Arial"/>
          <w:sz w:val="22"/>
          <w:szCs w:val="22"/>
        </w:rPr>
      </w:pPr>
      <w:r w:rsidRPr="005E1160">
        <w:rPr>
          <w:rFonts w:ascii="Arial" w:hAnsi="Arial" w:cs="Arial"/>
          <w:b/>
        </w:rPr>
        <w:t>Complement Answer:</w:t>
      </w:r>
      <w:r w:rsidRPr="005E1160">
        <w:rPr>
          <w:rFonts w:ascii="Arial" w:hAnsi="Arial" w:cs="Arial"/>
        </w:rPr>
        <w:t xml:space="preserve">  </w:t>
      </w:r>
      <w:r w:rsidRPr="00C331F9">
        <w:rPr>
          <w:rFonts w:ascii="Arial" w:hAnsi="Arial" w:cs="Arial"/>
          <w:sz w:val="22"/>
          <w:szCs w:val="22"/>
        </w:rPr>
        <w:t>(What is the author saying about what they are talking about?)</w:t>
      </w:r>
    </w:p>
    <w:p w:rsidR="002B58AF" w:rsidRPr="005E1160" w:rsidRDefault="002B58AF" w:rsidP="002B58AF">
      <w:pPr>
        <w:pStyle w:val="ListParagraph"/>
        <w:numPr>
          <w:ilvl w:val="0"/>
          <w:numId w:val="10"/>
        </w:numPr>
        <w:spacing w:after="0" w:line="240" w:lineRule="auto"/>
        <w:rPr>
          <w:rFonts w:ascii="Arial" w:hAnsi="Arial" w:cs="Arial"/>
        </w:rPr>
      </w:pPr>
      <w:r w:rsidRPr="005E1160">
        <w:rPr>
          <w:rFonts w:ascii="Arial" w:hAnsi="Arial" w:cs="Arial"/>
        </w:rPr>
        <w:t xml:space="preserve">Ex.  </w:t>
      </w:r>
      <w:r w:rsidRPr="005E1160">
        <w:rPr>
          <w:rFonts w:ascii="Arial" w:hAnsi="Arial" w:cs="Arial"/>
          <w:i/>
        </w:rPr>
        <w:t>CH Moore says it is the most important sentence in the sermon and it provides clarity to the listener.</w:t>
      </w:r>
      <w:r w:rsidRPr="005E1160">
        <w:rPr>
          <w:rFonts w:ascii="Arial" w:hAnsi="Arial" w:cs="Arial"/>
        </w:rPr>
        <w:t xml:space="preserve">  </w:t>
      </w:r>
    </w:p>
    <w:p w:rsidR="002B58AF" w:rsidRPr="005E1160" w:rsidRDefault="002B58AF" w:rsidP="002B58AF">
      <w:pPr>
        <w:rPr>
          <w:rFonts w:ascii="Arial" w:hAnsi="Arial" w:cs="Arial"/>
        </w:rPr>
      </w:pPr>
    </w:p>
    <w:p w:rsidR="002B58AF" w:rsidRPr="005E1160" w:rsidRDefault="002B58AF" w:rsidP="002B58AF">
      <w:pPr>
        <w:jc w:val="center"/>
        <w:rPr>
          <w:rFonts w:ascii="Arial" w:hAnsi="Arial" w:cs="Arial"/>
          <w:b/>
        </w:rPr>
      </w:pPr>
    </w:p>
    <w:p w:rsidR="002B58AF" w:rsidRPr="005E1160" w:rsidRDefault="002B58AF" w:rsidP="002B58AF">
      <w:pPr>
        <w:rPr>
          <w:rFonts w:ascii="Arial" w:hAnsi="Arial" w:cs="Arial"/>
          <w:b/>
        </w:rPr>
      </w:pPr>
      <w:r w:rsidRPr="005E1160">
        <w:rPr>
          <w:rFonts w:ascii="Arial" w:hAnsi="Arial" w:cs="Arial"/>
          <w:b/>
        </w:rPr>
        <w:t>Central Idea:</w:t>
      </w:r>
      <w:r w:rsidRPr="005E1160">
        <w:rPr>
          <w:rFonts w:ascii="Arial" w:hAnsi="Arial" w:cs="Arial"/>
        </w:rPr>
        <w:t xml:space="preserve">  Subject + Complement = Idea</w:t>
      </w:r>
    </w:p>
    <w:p w:rsidR="00E1116E" w:rsidRDefault="002B58AF" w:rsidP="00E1116E">
      <w:pPr>
        <w:pStyle w:val="ListParagraph"/>
        <w:numPr>
          <w:ilvl w:val="0"/>
          <w:numId w:val="10"/>
        </w:numPr>
        <w:spacing w:after="0" w:line="240" w:lineRule="auto"/>
        <w:rPr>
          <w:rFonts w:ascii="Arial" w:hAnsi="Arial" w:cs="Arial"/>
        </w:rPr>
      </w:pPr>
      <w:r w:rsidRPr="005E1160">
        <w:rPr>
          <w:rFonts w:ascii="Arial" w:hAnsi="Arial" w:cs="Arial"/>
        </w:rPr>
        <w:t xml:space="preserve">Ex.  </w:t>
      </w:r>
      <w:r w:rsidRPr="005E1160">
        <w:rPr>
          <w:rFonts w:ascii="Arial" w:hAnsi="Arial" w:cs="Arial"/>
          <w:i/>
        </w:rPr>
        <w:t>We must identify the central idea because it is the most important sentence in the sermon and it provides clarity to the listener.</w:t>
      </w:r>
      <w:r w:rsidRPr="005E1160">
        <w:rPr>
          <w:rFonts w:ascii="Arial" w:hAnsi="Arial" w:cs="Arial"/>
        </w:rPr>
        <w:t xml:space="preserve">  </w:t>
      </w:r>
    </w:p>
    <w:p w:rsidR="001577E2" w:rsidRDefault="001577E2" w:rsidP="00E1116E">
      <w:pPr>
        <w:jc w:val="center"/>
        <w:rPr>
          <w:rFonts w:ascii="Arial Black" w:hAnsi="Arial Black" w:cs="Arial"/>
          <w:i/>
          <w:sz w:val="28"/>
          <w:szCs w:val="28"/>
        </w:rPr>
      </w:pPr>
    </w:p>
    <w:p w:rsidR="005E1160" w:rsidRPr="00E1116E" w:rsidRDefault="005E1160" w:rsidP="00E1116E">
      <w:pPr>
        <w:jc w:val="center"/>
        <w:rPr>
          <w:rFonts w:ascii="Arial" w:hAnsi="Arial" w:cs="Arial"/>
          <w:sz w:val="22"/>
          <w:szCs w:val="22"/>
        </w:rPr>
      </w:pPr>
      <w:r w:rsidRPr="00E1116E">
        <w:rPr>
          <w:rFonts w:ascii="Arial Black" w:hAnsi="Arial Black" w:cs="Arial"/>
          <w:i/>
          <w:sz w:val="28"/>
          <w:szCs w:val="28"/>
        </w:rPr>
        <w:t xml:space="preserve">Creating </w:t>
      </w:r>
      <w:proofErr w:type="gramStart"/>
      <w:r w:rsidRPr="00E1116E">
        <w:rPr>
          <w:rFonts w:ascii="Arial Black" w:hAnsi="Arial Black" w:cs="Arial"/>
          <w:i/>
          <w:sz w:val="28"/>
          <w:szCs w:val="28"/>
        </w:rPr>
        <w:t>The</w:t>
      </w:r>
      <w:proofErr w:type="gramEnd"/>
      <w:r w:rsidRPr="00E1116E">
        <w:rPr>
          <w:rFonts w:ascii="Arial Black" w:hAnsi="Arial Black" w:cs="Arial"/>
          <w:i/>
          <w:sz w:val="28"/>
          <w:szCs w:val="28"/>
        </w:rPr>
        <w:t xml:space="preserve"> Sticky Statement</w:t>
      </w:r>
    </w:p>
    <w:p w:rsidR="005E1160" w:rsidRPr="005E1160" w:rsidRDefault="005E1160" w:rsidP="005E1160">
      <w:pPr>
        <w:pStyle w:val="ListParagraph"/>
        <w:rPr>
          <w:rFonts w:ascii="Arial" w:hAnsi="Arial" w:cs="Arial"/>
        </w:rPr>
      </w:pPr>
    </w:p>
    <w:p w:rsidR="002B58AF" w:rsidRPr="00477FED" w:rsidRDefault="002B58AF" w:rsidP="002B58AF">
      <w:pPr>
        <w:pStyle w:val="ListParagraph"/>
        <w:numPr>
          <w:ilvl w:val="0"/>
          <w:numId w:val="10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Ex.  </w:t>
      </w:r>
      <w:r>
        <w:rPr>
          <w:rFonts w:ascii="Arial" w:hAnsi="Arial" w:cs="Arial"/>
          <w:i/>
        </w:rPr>
        <w:t>Knowing the Point and Making the Point, Is the Point!</w:t>
      </w:r>
    </w:p>
    <w:p w:rsidR="002B58AF" w:rsidRDefault="002B58AF" w:rsidP="002B58AF">
      <w:pPr>
        <w:rPr>
          <w:rFonts w:ascii="Arial" w:hAnsi="Arial" w:cs="Arial"/>
        </w:rPr>
      </w:pPr>
    </w:p>
    <w:p w:rsidR="002B58AF" w:rsidRDefault="002B58AF" w:rsidP="002B58AF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P </w:t>
      </w:r>
      <w:r>
        <w:rPr>
          <w:rFonts w:ascii="Arial" w:hAnsi="Arial" w:cs="Arial"/>
        </w:rPr>
        <w:t xml:space="preserve">– Is there a word </w:t>
      </w:r>
      <w:r>
        <w:rPr>
          <w:rFonts w:ascii="Arial" w:hAnsi="Arial" w:cs="Arial"/>
          <w:b/>
          <w:bCs/>
        </w:rPr>
        <w:t>PICTURE</w:t>
      </w:r>
      <w:r>
        <w:rPr>
          <w:rFonts w:ascii="Arial" w:hAnsi="Arial" w:cs="Arial"/>
        </w:rPr>
        <w:t xml:space="preserve"> or metaphor?</w:t>
      </w:r>
    </w:p>
    <w:p w:rsidR="002B58AF" w:rsidRDefault="002B58AF" w:rsidP="002B58AF">
      <w:pPr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Ex. </w:t>
      </w:r>
      <w:r>
        <w:rPr>
          <w:rFonts w:ascii="Arial" w:hAnsi="Arial" w:cs="Arial"/>
          <w:i/>
          <w:iCs/>
        </w:rPr>
        <w:t>You are the light of the world</w:t>
      </w:r>
    </w:p>
    <w:p w:rsidR="002B58AF" w:rsidRDefault="002B58AF" w:rsidP="002B58AF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R</w:t>
      </w:r>
      <w:r>
        <w:rPr>
          <w:rFonts w:ascii="Arial" w:hAnsi="Arial" w:cs="Arial"/>
        </w:rPr>
        <w:t xml:space="preserve"> – Can I use a </w:t>
      </w:r>
      <w:r>
        <w:rPr>
          <w:rFonts w:ascii="Arial" w:hAnsi="Arial" w:cs="Arial"/>
          <w:b/>
          <w:bCs/>
        </w:rPr>
        <w:t>RHYME</w:t>
      </w:r>
      <w:r>
        <w:rPr>
          <w:rFonts w:ascii="Arial" w:hAnsi="Arial" w:cs="Arial"/>
        </w:rPr>
        <w:t xml:space="preserve"> to make it memorable? </w:t>
      </w:r>
    </w:p>
    <w:p w:rsidR="002B58AF" w:rsidRDefault="002B58AF" w:rsidP="002B58AF">
      <w:pPr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Ex. </w:t>
      </w:r>
      <w:r>
        <w:rPr>
          <w:rFonts w:ascii="Arial" w:hAnsi="Arial" w:cs="Arial"/>
          <w:i/>
          <w:iCs/>
        </w:rPr>
        <w:t>I before E except after C</w:t>
      </w:r>
    </w:p>
    <w:p w:rsidR="002B58AF" w:rsidRDefault="002B58AF" w:rsidP="002B58AF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E</w:t>
      </w:r>
      <w:r>
        <w:rPr>
          <w:rFonts w:ascii="Arial" w:hAnsi="Arial" w:cs="Arial"/>
        </w:rPr>
        <w:t xml:space="preserve"> – Can I </w:t>
      </w:r>
      <w:r>
        <w:rPr>
          <w:rFonts w:ascii="Arial" w:hAnsi="Arial" w:cs="Arial"/>
          <w:b/>
          <w:bCs/>
        </w:rPr>
        <w:t>ECHO</w:t>
      </w:r>
      <w:r>
        <w:rPr>
          <w:rFonts w:ascii="Arial" w:hAnsi="Arial" w:cs="Arial"/>
        </w:rPr>
        <w:t xml:space="preserve"> words or phrases to help it stick?</w:t>
      </w:r>
    </w:p>
    <w:p w:rsidR="002B58AF" w:rsidRDefault="002B58AF" w:rsidP="002B58AF">
      <w:pPr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Ex.  </w:t>
      </w:r>
      <w:r>
        <w:rPr>
          <w:rFonts w:ascii="Arial" w:hAnsi="Arial" w:cs="Arial"/>
          <w:i/>
          <w:iCs/>
        </w:rPr>
        <w:t>Forgiven people forgive</w:t>
      </w:r>
    </w:p>
    <w:p w:rsidR="002B58AF" w:rsidRDefault="002B58AF" w:rsidP="002B58AF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A</w:t>
      </w:r>
      <w:r>
        <w:rPr>
          <w:rFonts w:ascii="Arial" w:hAnsi="Arial" w:cs="Arial"/>
        </w:rPr>
        <w:t xml:space="preserve"> – Will </w:t>
      </w:r>
      <w:r>
        <w:rPr>
          <w:rFonts w:ascii="Arial" w:hAnsi="Arial" w:cs="Arial"/>
          <w:b/>
          <w:bCs/>
        </w:rPr>
        <w:t>ALLITERATION</w:t>
      </w:r>
      <w:r>
        <w:rPr>
          <w:rFonts w:ascii="Arial" w:hAnsi="Arial" w:cs="Arial"/>
        </w:rPr>
        <w:t xml:space="preserve"> drive it home? </w:t>
      </w:r>
    </w:p>
    <w:p w:rsidR="002B58AF" w:rsidRDefault="002B58AF" w:rsidP="002B58AF">
      <w:pPr>
        <w:rPr>
          <w:rFonts w:ascii="Arial" w:hAnsi="Arial" w:cs="Arial"/>
          <w:i/>
          <w:iCs/>
        </w:rPr>
      </w:pPr>
      <w:r>
        <w:rPr>
          <w:rFonts w:ascii="Arial" w:hAnsi="Arial" w:cs="Arial"/>
        </w:rPr>
        <w:tab/>
        <w:t xml:space="preserve">Ex.  </w:t>
      </w:r>
      <w:r>
        <w:rPr>
          <w:rFonts w:ascii="Arial" w:hAnsi="Arial" w:cs="Arial"/>
          <w:i/>
          <w:iCs/>
        </w:rPr>
        <w:t>Your soul is more important than your stuff</w:t>
      </w:r>
    </w:p>
    <w:p w:rsidR="002B58AF" w:rsidRDefault="002B58AF" w:rsidP="002B58AF">
      <w:pPr>
        <w:rPr>
          <w:rFonts w:ascii="Arial" w:hAnsi="Arial" w:cs="Arial"/>
          <w:b/>
          <w:iCs/>
        </w:rPr>
      </w:pPr>
      <w:r>
        <w:rPr>
          <w:rFonts w:ascii="Arial" w:hAnsi="Arial" w:cs="Arial"/>
          <w:b/>
          <w:iCs/>
        </w:rPr>
        <w:t xml:space="preserve">C – </w:t>
      </w:r>
      <w:r>
        <w:rPr>
          <w:rFonts w:ascii="Arial" w:hAnsi="Arial" w:cs="Arial"/>
          <w:iCs/>
        </w:rPr>
        <w:t>Can I</w:t>
      </w:r>
      <w:r>
        <w:rPr>
          <w:rFonts w:ascii="Arial" w:hAnsi="Arial" w:cs="Arial"/>
          <w:b/>
          <w:iCs/>
        </w:rPr>
        <w:t xml:space="preserve"> CONTRAST </w:t>
      </w:r>
      <w:r>
        <w:rPr>
          <w:rFonts w:ascii="Arial" w:hAnsi="Arial" w:cs="Arial"/>
          <w:iCs/>
        </w:rPr>
        <w:t>two phrases, words or ideas?</w:t>
      </w:r>
      <w:r>
        <w:rPr>
          <w:rFonts w:ascii="Arial" w:hAnsi="Arial" w:cs="Arial"/>
          <w:b/>
          <w:iCs/>
        </w:rPr>
        <w:t xml:space="preserve">  </w:t>
      </w:r>
    </w:p>
    <w:p w:rsidR="002B58AF" w:rsidRDefault="002B58AF" w:rsidP="002B58AF">
      <w:pPr>
        <w:rPr>
          <w:rFonts w:ascii="Arial" w:hAnsi="Arial" w:cs="Arial"/>
        </w:rPr>
      </w:pPr>
      <w:r>
        <w:rPr>
          <w:rFonts w:ascii="Arial" w:hAnsi="Arial" w:cs="Arial"/>
          <w:b/>
          <w:iCs/>
        </w:rPr>
        <w:tab/>
      </w:r>
      <w:r>
        <w:rPr>
          <w:rFonts w:ascii="Arial" w:hAnsi="Arial" w:cs="Arial"/>
          <w:iCs/>
        </w:rPr>
        <w:t xml:space="preserve">Ex. Whoever finds his life will lose it.  </w:t>
      </w:r>
    </w:p>
    <w:p w:rsidR="002B58AF" w:rsidRDefault="002B58AF" w:rsidP="002B58AF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H</w:t>
      </w:r>
      <w:r>
        <w:rPr>
          <w:rFonts w:ascii="Arial" w:hAnsi="Arial" w:cs="Arial"/>
        </w:rPr>
        <w:t xml:space="preserve"> – Is there a </w:t>
      </w:r>
      <w:r>
        <w:rPr>
          <w:rFonts w:ascii="Arial" w:hAnsi="Arial" w:cs="Arial"/>
          <w:b/>
          <w:bCs/>
        </w:rPr>
        <w:t>HOOK</w:t>
      </w:r>
      <w:r>
        <w:rPr>
          <w:rFonts w:ascii="Arial" w:hAnsi="Arial" w:cs="Arial"/>
        </w:rPr>
        <w:t xml:space="preserve"> you can repeat again &amp; again?</w:t>
      </w:r>
    </w:p>
    <w:p w:rsidR="002B58AF" w:rsidRDefault="002B58AF" w:rsidP="002B58AF">
      <w:pPr>
        <w:rPr>
          <w:rFonts w:ascii="Arial" w:hAnsi="Arial" w:cs="Arial"/>
          <w:i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5E1160">
        <w:rPr>
          <w:rFonts w:ascii="Arial" w:hAnsi="Arial" w:cs="Arial"/>
        </w:rPr>
        <w:tab/>
      </w:r>
      <w:r w:rsidR="005E1160">
        <w:rPr>
          <w:rFonts w:ascii="Arial" w:hAnsi="Arial" w:cs="Arial"/>
        </w:rPr>
        <w:tab/>
      </w:r>
      <w:r w:rsidR="005E1160">
        <w:rPr>
          <w:rFonts w:ascii="Arial" w:hAnsi="Arial" w:cs="Arial"/>
        </w:rPr>
        <w:tab/>
      </w:r>
      <w:r w:rsidR="005E1160">
        <w:rPr>
          <w:rFonts w:ascii="Arial" w:hAnsi="Arial" w:cs="Arial"/>
        </w:rPr>
        <w:tab/>
      </w:r>
      <w:r w:rsidRPr="005E1160">
        <w:rPr>
          <w:rFonts w:ascii="Arial" w:hAnsi="Arial" w:cs="Arial"/>
          <w:i/>
        </w:rPr>
        <w:t xml:space="preserve">*From </w:t>
      </w:r>
      <w:proofErr w:type="spellStart"/>
      <w:r w:rsidRPr="005E1160">
        <w:rPr>
          <w:rFonts w:ascii="Arial" w:hAnsi="Arial" w:cs="Arial"/>
          <w:i/>
          <w:iCs/>
        </w:rPr>
        <w:t>SermonCraft</w:t>
      </w:r>
      <w:proofErr w:type="spellEnd"/>
      <w:r w:rsidRPr="005E1160">
        <w:rPr>
          <w:rFonts w:ascii="Arial" w:hAnsi="Arial" w:cs="Arial"/>
          <w:i/>
        </w:rPr>
        <w:t>, by preachingrocket.com</w:t>
      </w:r>
    </w:p>
    <w:p w:rsidR="001170B3" w:rsidRDefault="001170B3" w:rsidP="001577E2">
      <w:pPr>
        <w:rPr>
          <w:rFonts w:ascii="Arial" w:hAnsi="Arial" w:cs="Arial"/>
          <w:i/>
        </w:rPr>
      </w:pPr>
    </w:p>
    <w:p w:rsidR="00C331F9" w:rsidRDefault="00C331F9" w:rsidP="001577E2">
      <w:pPr>
        <w:rPr>
          <w:rFonts w:ascii="Arial Black" w:hAnsi="Arial Black" w:cs="Arial"/>
          <w:i/>
          <w:sz w:val="28"/>
          <w:szCs w:val="28"/>
        </w:rPr>
      </w:pPr>
    </w:p>
    <w:p w:rsidR="00C331F9" w:rsidRDefault="00C331F9" w:rsidP="001170B3">
      <w:pPr>
        <w:rPr>
          <w:rFonts w:ascii="Arial" w:eastAsia="Calibri" w:hAnsi="Arial" w:cs="Arial"/>
          <w:b/>
          <w:i/>
          <w:sz w:val="22"/>
          <w:szCs w:val="22"/>
        </w:rPr>
      </w:pPr>
    </w:p>
    <w:p w:rsidR="001170B3" w:rsidRDefault="001170B3" w:rsidP="001170B3">
      <w:pPr>
        <w:rPr>
          <w:rFonts w:ascii="Arial" w:eastAsia="Calibri" w:hAnsi="Arial" w:cs="Arial"/>
          <w:b/>
          <w:i/>
          <w:sz w:val="22"/>
          <w:szCs w:val="22"/>
        </w:rPr>
      </w:pPr>
      <w:bookmarkStart w:id="0" w:name="_GoBack"/>
      <w:bookmarkEnd w:id="0"/>
      <w:r w:rsidRPr="00E1116E">
        <w:rPr>
          <w:rFonts w:ascii="Arial" w:eastAsia="Calibri" w:hAnsi="Arial" w:cs="Arial"/>
          <w:b/>
          <w:i/>
          <w:sz w:val="22"/>
          <w:szCs w:val="22"/>
        </w:rPr>
        <w:lastRenderedPageBreak/>
        <w:t>What’s The Purpose? (Application)</w:t>
      </w:r>
      <w:r>
        <w:rPr>
          <w:rFonts w:ascii="Arial" w:eastAsia="Calibri" w:hAnsi="Arial" w:cs="Arial"/>
          <w:b/>
          <w:i/>
          <w:sz w:val="22"/>
          <w:szCs w:val="22"/>
        </w:rPr>
        <w:t xml:space="preserve"> </w:t>
      </w:r>
    </w:p>
    <w:p w:rsidR="001170B3" w:rsidRPr="001170B3" w:rsidRDefault="001170B3" w:rsidP="001170B3">
      <w:pPr>
        <w:pStyle w:val="ListParagraph"/>
        <w:numPr>
          <w:ilvl w:val="0"/>
          <w:numId w:val="10"/>
        </w:numPr>
        <w:rPr>
          <w:rFonts w:ascii="Arial" w:hAnsi="Arial" w:cs="Arial"/>
          <w:b/>
          <w:i/>
        </w:rPr>
      </w:pPr>
      <w:r>
        <w:rPr>
          <w:rFonts w:ascii="Arial" w:hAnsi="Arial" w:cs="Arial"/>
          <w:b/>
          <w:i/>
        </w:rPr>
        <w:t>When you give them a “n</w:t>
      </w:r>
      <w:r w:rsidRPr="005E1160">
        <w:rPr>
          <w:rFonts w:ascii="Arial" w:hAnsi="Arial" w:cs="Arial"/>
          <w:b/>
          <w:i/>
        </w:rPr>
        <w:t>ow what.</w:t>
      </w:r>
      <w:r>
        <w:rPr>
          <w:rFonts w:ascii="Arial" w:hAnsi="Arial" w:cs="Arial"/>
          <w:b/>
          <w:i/>
        </w:rPr>
        <w:t xml:space="preserve">”  They won’t ask, so what? </w:t>
      </w:r>
    </w:p>
    <w:p w:rsidR="001577E2" w:rsidRPr="005E1160" w:rsidRDefault="005E1160" w:rsidP="001577E2">
      <w:pPr>
        <w:jc w:val="center"/>
        <w:rPr>
          <w:rFonts w:ascii="Arial Black" w:hAnsi="Arial Black" w:cs="Arial"/>
          <w:i/>
          <w:sz w:val="28"/>
          <w:szCs w:val="28"/>
        </w:rPr>
      </w:pPr>
      <w:r w:rsidRPr="005E1160">
        <w:rPr>
          <w:rFonts w:ascii="Arial Black" w:hAnsi="Arial Black" w:cs="Arial"/>
          <w:i/>
          <w:sz w:val="28"/>
          <w:szCs w:val="28"/>
        </w:rPr>
        <w:t xml:space="preserve">Running </w:t>
      </w:r>
      <w:proofErr w:type="gramStart"/>
      <w:r w:rsidRPr="005E1160">
        <w:rPr>
          <w:rFonts w:ascii="Arial Black" w:hAnsi="Arial Black" w:cs="Arial"/>
          <w:i/>
          <w:sz w:val="28"/>
          <w:szCs w:val="28"/>
        </w:rPr>
        <w:t>The</w:t>
      </w:r>
      <w:proofErr w:type="gramEnd"/>
      <w:r w:rsidRPr="005E1160">
        <w:rPr>
          <w:rFonts w:ascii="Arial Black" w:hAnsi="Arial Black" w:cs="Arial"/>
          <w:i/>
          <w:sz w:val="28"/>
          <w:szCs w:val="28"/>
        </w:rPr>
        <w:t xml:space="preserve"> Bases</w:t>
      </w:r>
    </w:p>
    <w:p w:rsidR="002B58AF" w:rsidRPr="001577E2" w:rsidRDefault="001577E2" w:rsidP="002B58AF">
      <w:pPr>
        <w:rPr>
          <w:i/>
        </w:rPr>
      </w:pPr>
      <w:r>
        <w:rPr>
          <w:noProof/>
        </w:rPr>
        <w:drawing>
          <wp:inline distT="0" distB="0" distL="0" distR="0" wp14:anchorId="67F6FCB1" wp14:editId="1C03C222">
            <wp:extent cx="5828030" cy="2686050"/>
            <wp:effectExtent l="0" t="0" r="0" b="0"/>
            <wp:docPr id="5" name="Content Placeholder 4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/>
                    <pic:cNvPicPr>
                      <a:picLocks noGrp="1" noChangeAspect="1"/>
                    </pic:cNvPicPr>
                  </pic:nvPicPr>
                  <pic:blipFill rotWithShape="1">
                    <a:blip r:embed="rId12"/>
                    <a:srcRect l="50417" t="25209" r="293" b="17995"/>
                    <a:stretch/>
                  </pic:blipFill>
                  <pic:spPr bwMode="auto">
                    <a:xfrm>
                      <a:off x="0" y="0"/>
                      <a:ext cx="5828030" cy="268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7061A" w:rsidRDefault="0017061A" w:rsidP="009769A4">
      <w:pPr>
        <w:rPr>
          <w:rFonts w:ascii="Arial" w:hAnsi="Arial" w:cs="Arial"/>
          <w:b/>
        </w:rPr>
      </w:pPr>
    </w:p>
    <w:p w:rsidR="00C82716" w:rsidRPr="005E1160" w:rsidRDefault="00C82716" w:rsidP="007C2AE8">
      <w:pPr>
        <w:rPr>
          <w:rFonts w:ascii="Arial" w:hAnsi="Arial" w:cs="Arial"/>
        </w:rPr>
      </w:pPr>
      <w:r>
        <w:tab/>
      </w:r>
      <w:r w:rsidR="005E1160" w:rsidRPr="005E1160">
        <w:rPr>
          <w:rFonts w:ascii="Arial" w:hAnsi="Arial" w:cs="Arial"/>
        </w:rPr>
        <w:t>As A result of this Sermon I want my listeners to ______________________.</w:t>
      </w:r>
    </w:p>
    <w:p w:rsidR="005E1160" w:rsidRDefault="005E1160" w:rsidP="005E1160">
      <w:pPr>
        <w:ind w:left="5760" w:firstLine="720"/>
        <w:rPr>
          <w:rFonts w:ascii="Arial" w:hAnsi="Arial" w:cs="Arial"/>
          <w:i/>
        </w:rPr>
      </w:pPr>
      <w:r>
        <w:rPr>
          <w:rFonts w:ascii="Arial" w:hAnsi="Arial" w:cs="Arial"/>
          <w:i/>
        </w:rPr>
        <w:t xml:space="preserve"> (Know, Be, Do)</w:t>
      </w:r>
    </w:p>
    <w:p w:rsidR="00150E54" w:rsidRDefault="00150E54" w:rsidP="00150E54">
      <w:pPr>
        <w:jc w:val="center"/>
        <w:rPr>
          <w:rFonts w:ascii="Arial" w:hAnsi="Arial" w:cs="Arial"/>
          <w:b/>
          <w:sz w:val="28"/>
          <w:szCs w:val="28"/>
          <w:u w:val="single"/>
        </w:rPr>
      </w:pPr>
    </w:p>
    <w:p w:rsidR="00150E54" w:rsidRPr="00150E54" w:rsidRDefault="00150E54" w:rsidP="00150E54">
      <w:pPr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150E54">
        <w:rPr>
          <w:rFonts w:ascii="Arial" w:hAnsi="Arial" w:cs="Arial"/>
          <w:b/>
          <w:sz w:val="28"/>
          <w:szCs w:val="28"/>
          <w:u w:val="single"/>
        </w:rPr>
        <w:t>Questions to help put it all together?</w:t>
      </w:r>
    </w:p>
    <w:p w:rsidR="00150E54" w:rsidRDefault="00150E54" w:rsidP="001170B3">
      <w:pPr>
        <w:rPr>
          <w:rFonts w:ascii="Arial" w:hAnsi="Arial" w:cs="Arial"/>
          <w:b/>
          <w:i/>
        </w:rPr>
      </w:pPr>
    </w:p>
    <w:p w:rsidR="001170B3" w:rsidRDefault="00150E54" w:rsidP="00150E54">
      <w:pPr>
        <w:rPr>
          <w:rFonts w:ascii="Arial" w:hAnsi="Arial" w:cs="Arial"/>
          <w:b/>
          <w:i/>
        </w:rPr>
      </w:pPr>
      <w:r>
        <w:rPr>
          <w:rFonts w:ascii="Arial" w:hAnsi="Arial" w:cs="Arial"/>
          <w:b/>
          <w:i/>
        </w:rPr>
        <w:t>How will I</w:t>
      </w:r>
      <w:r w:rsidR="001170B3">
        <w:rPr>
          <w:rFonts w:ascii="Arial" w:hAnsi="Arial" w:cs="Arial"/>
          <w:b/>
          <w:i/>
        </w:rPr>
        <w:t xml:space="preserve"> present the message?  </w:t>
      </w:r>
      <w:r>
        <w:rPr>
          <w:rFonts w:ascii="Arial" w:hAnsi="Arial" w:cs="Arial"/>
          <w:b/>
          <w:i/>
        </w:rPr>
        <w:tab/>
        <w:t>*</w:t>
      </w:r>
      <w:r w:rsidR="001170B3">
        <w:rPr>
          <w:rFonts w:ascii="Arial" w:hAnsi="Arial" w:cs="Arial"/>
          <w:b/>
          <w:i/>
        </w:rPr>
        <w:t>Structure</w:t>
      </w:r>
      <w:r>
        <w:rPr>
          <w:rFonts w:ascii="Arial" w:hAnsi="Arial" w:cs="Arial"/>
          <w:b/>
          <w:i/>
        </w:rPr>
        <w:t xml:space="preserve"> </w:t>
      </w:r>
    </w:p>
    <w:p w:rsidR="00150E54" w:rsidRDefault="00150E54" w:rsidP="001170B3">
      <w:pPr>
        <w:rPr>
          <w:rFonts w:ascii="Arial" w:hAnsi="Arial" w:cs="Arial"/>
          <w:b/>
          <w:i/>
        </w:rPr>
      </w:pPr>
    </w:p>
    <w:p w:rsidR="00150E54" w:rsidRDefault="00150E54" w:rsidP="00150E54">
      <w:pPr>
        <w:rPr>
          <w:rFonts w:ascii="Arial" w:hAnsi="Arial" w:cs="Arial"/>
          <w:b/>
          <w:i/>
        </w:rPr>
      </w:pPr>
      <w:r>
        <w:rPr>
          <w:rFonts w:ascii="Arial" w:hAnsi="Arial" w:cs="Arial"/>
          <w:b/>
          <w:i/>
        </w:rPr>
        <w:t xml:space="preserve">How will I shed light on the message? *Illustrations </w:t>
      </w:r>
    </w:p>
    <w:p w:rsidR="00150E54" w:rsidRDefault="00150E54" w:rsidP="001170B3">
      <w:pPr>
        <w:rPr>
          <w:rFonts w:ascii="Arial" w:hAnsi="Arial" w:cs="Arial"/>
          <w:b/>
          <w:i/>
        </w:rPr>
      </w:pPr>
    </w:p>
    <w:p w:rsidR="00150E54" w:rsidRDefault="00150E54" w:rsidP="001170B3">
      <w:pPr>
        <w:rPr>
          <w:rFonts w:ascii="Arial" w:hAnsi="Arial" w:cs="Arial"/>
          <w:b/>
          <w:i/>
        </w:rPr>
      </w:pPr>
      <w:r>
        <w:rPr>
          <w:rFonts w:ascii="Arial" w:hAnsi="Arial" w:cs="Arial"/>
          <w:b/>
          <w:i/>
        </w:rPr>
        <w:t>How will I begin?</w:t>
      </w:r>
      <w:r>
        <w:rPr>
          <w:rFonts w:ascii="Arial" w:hAnsi="Arial" w:cs="Arial"/>
          <w:b/>
          <w:i/>
        </w:rPr>
        <w:tab/>
      </w:r>
      <w:r>
        <w:rPr>
          <w:rFonts w:ascii="Arial" w:hAnsi="Arial" w:cs="Arial"/>
          <w:b/>
          <w:i/>
        </w:rPr>
        <w:tab/>
      </w:r>
      <w:r>
        <w:rPr>
          <w:rFonts w:ascii="Arial" w:hAnsi="Arial" w:cs="Arial"/>
          <w:b/>
          <w:i/>
        </w:rPr>
        <w:tab/>
      </w:r>
      <w:r>
        <w:rPr>
          <w:rFonts w:ascii="Arial" w:hAnsi="Arial" w:cs="Arial"/>
          <w:b/>
          <w:i/>
        </w:rPr>
        <w:tab/>
        <w:t>*</w:t>
      </w:r>
      <w:proofErr w:type="spellStart"/>
      <w:r>
        <w:rPr>
          <w:rFonts w:ascii="Arial" w:hAnsi="Arial" w:cs="Arial"/>
          <w:b/>
          <w:i/>
        </w:rPr>
        <w:t>Introductoion</w:t>
      </w:r>
      <w:proofErr w:type="spellEnd"/>
    </w:p>
    <w:p w:rsidR="00150E54" w:rsidRDefault="00150E54" w:rsidP="001170B3">
      <w:pPr>
        <w:rPr>
          <w:rFonts w:ascii="Arial" w:hAnsi="Arial" w:cs="Arial"/>
          <w:b/>
          <w:i/>
        </w:rPr>
      </w:pPr>
    </w:p>
    <w:p w:rsidR="00150E54" w:rsidRDefault="00150E54" w:rsidP="001170B3">
      <w:pPr>
        <w:rPr>
          <w:rFonts w:ascii="Arial" w:hAnsi="Arial" w:cs="Arial"/>
          <w:b/>
          <w:i/>
        </w:rPr>
      </w:pPr>
      <w:r>
        <w:rPr>
          <w:rFonts w:ascii="Arial" w:hAnsi="Arial" w:cs="Arial"/>
          <w:b/>
          <w:i/>
        </w:rPr>
        <w:t>How will I end?</w:t>
      </w:r>
      <w:r>
        <w:rPr>
          <w:rFonts w:ascii="Arial" w:hAnsi="Arial" w:cs="Arial"/>
          <w:b/>
          <w:i/>
        </w:rPr>
        <w:tab/>
      </w:r>
      <w:r>
        <w:rPr>
          <w:rFonts w:ascii="Arial" w:hAnsi="Arial" w:cs="Arial"/>
          <w:b/>
          <w:i/>
        </w:rPr>
        <w:tab/>
      </w:r>
      <w:r>
        <w:rPr>
          <w:rFonts w:ascii="Arial" w:hAnsi="Arial" w:cs="Arial"/>
          <w:b/>
          <w:i/>
        </w:rPr>
        <w:tab/>
      </w:r>
      <w:r>
        <w:rPr>
          <w:rFonts w:ascii="Arial" w:hAnsi="Arial" w:cs="Arial"/>
          <w:b/>
          <w:i/>
        </w:rPr>
        <w:tab/>
        <w:t xml:space="preserve">*Conclusion </w:t>
      </w:r>
    </w:p>
    <w:p w:rsidR="00150E54" w:rsidRDefault="00150E54" w:rsidP="001170B3">
      <w:pPr>
        <w:rPr>
          <w:rFonts w:ascii="Arial" w:hAnsi="Arial" w:cs="Arial"/>
          <w:b/>
          <w:i/>
        </w:rPr>
      </w:pPr>
    </w:p>
    <w:p w:rsidR="00150E54" w:rsidRDefault="00150E54" w:rsidP="001170B3">
      <w:pPr>
        <w:rPr>
          <w:rFonts w:ascii="Arial" w:hAnsi="Arial" w:cs="Arial"/>
          <w:b/>
          <w:i/>
        </w:rPr>
      </w:pPr>
      <w:r>
        <w:rPr>
          <w:rFonts w:ascii="Arial" w:hAnsi="Arial" w:cs="Arial"/>
          <w:b/>
          <w:i/>
        </w:rPr>
        <w:t>Am I missing anything?  Look at Communication Coaching Form</w:t>
      </w:r>
    </w:p>
    <w:p w:rsidR="00150E54" w:rsidRDefault="00150E54" w:rsidP="001170B3">
      <w:pPr>
        <w:rPr>
          <w:rFonts w:ascii="Arial" w:hAnsi="Arial" w:cs="Arial"/>
          <w:b/>
          <w:i/>
        </w:rPr>
      </w:pPr>
    </w:p>
    <w:p w:rsidR="00150E54" w:rsidRDefault="00150E54" w:rsidP="001170B3">
      <w:pPr>
        <w:rPr>
          <w:rFonts w:ascii="Arial" w:hAnsi="Arial" w:cs="Arial"/>
          <w:b/>
          <w:i/>
        </w:rPr>
      </w:pPr>
      <w:r>
        <w:rPr>
          <w:rFonts w:ascii="Arial" w:hAnsi="Arial" w:cs="Arial"/>
          <w:b/>
          <w:i/>
        </w:rPr>
        <w:t>Is my message Clear, Comprehensive and Compelling?</w:t>
      </w:r>
    </w:p>
    <w:p w:rsidR="001577E2" w:rsidRDefault="001577E2" w:rsidP="001170B3">
      <w:pPr>
        <w:rPr>
          <w:rFonts w:ascii="Arial" w:hAnsi="Arial" w:cs="Arial"/>
          <w:b/>
          <w:i/>
        </w:rPr>
      </w:pPr>
    </w:p>
    <w:p w:rsidR="001577E2" w:rsidRDefault="001577E2" w:rsidP="001577E2">
      <w:pPr>
        <w:rPr>
          <w:rFonts w:ascii="Arial" w:hAnsi="Arial" w:cs="Arial"/>
          <w:b/>
          <w:i/>
        </w:rPr>
      </w:pPr>
      <w:r>
        <w:rPr>
          <w:rFonts w:ascii="Arial" w:hAnsi="Arial" w:cs="Arial"/>
          <w:b/>
          <w:i/>
        </w:rPr>
        <w:t>POINT? *</w:t>
      </w:r>
      <w:r w:rsidR="00150E54">
        <w:rPr>
          <w:rFonts w:ascii="Arial" w:hAnsi="Arial" w:cs="Arial"/>
          <w:b/>
          <w:i/>
        </w:rPr>
        <w:t xml:space="preserve">Can I state the </w:t>
      </w:r>
      <w:r>
        <w:rPr>
          <w:rFonts w:ascii="Arial" w:hAnsi="Arial" w:cs="Arial"/>
          <w:b/>
          <w:i/>
        </w:rPr>
        <w:t xml:space="preserve">point of the </w:t>
      </w:r>
      <w:r w:rsidR="00150E54">
        <w:rPr>
          <w:rFonts w:ascii="Arial" w:hAnsi="Arial" w:cs="Arial"/>
          <w:b/>
          <w:i/>
        </w:rPr>
        <w:t>message in a complete</w:t>
      </w:r>
      <w:r>
        <w:rPr>
          <w:rFonts w:ascii="Arial" w:hAnsi="Arial" w:cs="Arial"/>
          <w:b/>
          <w:i/>
        </w:rPr>
        <w:t xml:space="preserve"> sentence? </w:t>
      </w:r>
      <w:r w:rsidR="00150E54">
        <w:rPr>
          <w:rFonts w:ascii="Arial" w:hAnsi="Arial" w:cs="Arial"/>
          <w:b/>
          <w:i/>
        </w:rPr>
        <w:t xml:space="preserve">  </w:t>
      </w:r>
    </w:p>
    <w:p w:rsidR="001577E2" w:rsidRDefault="001577E2" w:rsidP="001577E2">
      <w:pPr>
        <w:ind w:firstLine="720"/>
        <w:rPr>
          <w:rFonts w:ascii="Arial" w:hAnsi="Arial" w:cs="Arial"/>
          <w:b/>
          <w:i/>
        </w:rPr>
      </w:pPr>
    </w:p>
    <w:p w:rsidR="00150E54" w:rsidRPr="001170B3" w:rsidRDefault="001577E2" w:rsidP="001577E2">
      <w:pPr>
        <w:rPr>
          <w:rFonts w:ascii="Arial" w:hAnsi="Arial" w:cs="Arial"/>
          <w:b/>
          <w:i/>
        </w:rPr>
      </w:pPr>
      <w:r>
        <w:rPr>
          <w:rFonts w:ascii="Arial" w:hAnsi="Arial" w:cs="Arial"/>
          <w:b/>
          <w:i/>
        </w:rPr>
        <w:t xml:space="preserve">PURPOSE? *As a result of the message, what do I want my listeners to do? </w:t>
      </w:r>
      <w:r w:rsidR="00150E54">
        <w:rPr>
          <w:rFonts w:ascii="Arial" w:hAnsi="Arial" w:cs="Arial"/>
          <w:b/>
          <w:i/>
        </w:rPr>
        <w:t xml:space="preserve"> </w:t>
      </w:r>
    </w:p>
    <w:sectPr w:rsidR="00150E54" w:rsidRPr="001170B3" w:rsidSect="00D82C4F">
      <w:headerReference w:type="default" r:id="rId13"/>
      <w:headerReference w:type="first" r:id="rId14"/>
      <w:pgSz w:w="12240" w:h="15840"/>
      <w:pgMar w:top="3060" w:right="2041" w:bottom="1080" w:left="1021" w:header="709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424F" w:rsidRDefault="00B6424F">
      <w:r>
        <w:separator/>
      </w:r>
    </w:p>
  </w:endnote>
  <w:endnote w:type="continuationSeparator" w:id="0">
    <w:p w:rsidR="00B6424F" w:rsidRDefault="00B642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Bold">
    <w:panose1 w:val="020B0704020202020204"/>
    <w:charset w:val="00"/>
    <w:family w:val="auto"/>
    <w:pitch w:val="variable"/>
    <w:sig w:usb0="00000003" w:usb1="00000000" w:usb2="00000000" w:usb3="00000000" w:csb0="00000001" w:csb1="00000000"/>
  </w:font>
  <w:font w:name="Times-Roman">
    <w:altName w:val="Times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424F" w:rsidRDefault="00B6424F">
      <w:r>
        <w:separator/>
      </w:r>
    </w:p>
  </w:footnote>
  <w:footnote w:type="continuationSeparator" w:id="0">
    <w:p w:rsidR="00B6424F" w:rsidRDefault="00B6424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vertAnchor="page" w:horzAnchor="page" w:tblpX="511" w:tblpY="1078"/>
      <w:tblOverlap w:val="never"/>
      <w:tblW w:w="5220" w:type="dxa"/>
      <w:tblLayout w:type="fixed"/>
      <w:tblLook w:val="00A0" w:firstRow="1" w:lastRow="0" w:firstColumn="1" w:lastColumn="0" w:noHBand="0" w:noVBand="0"/>
    </w:tblPr>
    <w:tblGrid>
      <w:gridCol w:w="5220"/>
    </w:tblGrid>
    <w:tr w:rsidR="006F5935" w:rsidRPr="00C21D8B" w:rsidTr="009675AC">
      <w:trPr>
        <w:cantSplit/>
        <w:trHeight w:hRule="exact" w:val="1758"/>
      </w:trPr>
      <w:tc>
        <w:tcPr>
          <w:tcW w:w="5220" w:type="dxa"/>
          <w:noWrap/>
        </w:tcPr>
        <w:p w:rsidR="006F5935" w:rsidRDefault="001577E2" w:rsidP="0099218C">
          <w:pPr>
            <w:rPr>
              <w:rFonts w:ascii="Arial Black" w:hAnsi="Arial Black"/>
            </w:rPr>
          </w:pPr>
          <w:r>
            <w:rPr>
              <w:rFonts w:ascii="Arial Black" w:hAnsi="Arial Black"/>
            </w:rPr>
            <w:t>ELEMENTS OF THE SERMON</w:t>
          </w:r>
        </w:p>
        <w:p w:rsidR="001577E2" w:rsidRPr="009675AC" w:rsidRDefault="001577E2" w:rsidP="0099218C">
          <w:pPr>
            <w:rPr>
              <w:rFonts w:ascii="Calibri" w:hAnsi="Calibri"/>
              <w:sz w:val="28"/>
              <w:szCs w:val="28"/>
            </w:rPr>
          </w:pPr>
          <w:r>
            <w:rPr>
              <w:rFonts w:ascii="Arial Black" w:hAnsi="Arial Black"/>
            </w:rPr>
            <w:t xml:space="preserve">           *Putting it all together</w:t>
          </w:r>
        </w:p>
      </w:tc>
    </w:tr>
  </w:tbl>
  <w:p w:rsidR="006F5935" w:rsidRDefault="001577E2" w:rsidP="00802B7D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page">
                <wp:posOffset>5048885</wp:posOffset>
              </wp:positionH>
              <wp:positionV relativeFrom="page">
                <wp:posOffset>552450</wp:posOffset>
              </wp:positionV>
              <wp:extent cx="774065" cy="948690"/>
              <wp:effectExtent l="0" t="0" r="0" b="3810"/>
              <wp:wrapNone/>
              <wp:docPr id="20" name="Text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74065" cy="9486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DDDBD8">
                                <a:alpha val="89018"/>
                              </a:srgbClr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15875">
                            <a:solidFill>
                              <a:srgbClr val="3F3F3F"/>
                            </a:solidFill>
                            <a:prstDash val="dash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82716" w:rsidRDefault="00C82716" w:rsidP="00801AFF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textAlignment w:val="baseline"/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>
                                <wp:extent cx="571500" cy="857250"/>
                                <wp:effectExtent l="19050" t="0" r="0" b="0"/>
                                <wp:docPr id="14" name="Picture 14" descr="ChaplainCtr&amp;School-Badge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4" descr="ChaplainCtr&amp;School-Badge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/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571500" cy="85725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none" lIns="91440" tIns="45720" rIns="91440" bIns="45720" anchor="ctr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0" o:spid="_x0000_s1026" type="#_x0000_t202" style="position:absolute;margin-left:397.55pt;margin-top:43.5pt;width:60.95pt;height:74.7pt;z-index:251661312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" filled="f" stroked="f">
              <v:textbox style="mso-fit-shape-to-text:t">
                <w:txbxContent>
                  <w:p w:rsidR="00C82716" w:rsidRDefault="00C82716" w:rsidP="00801AFF">
                    <w:pPr>
                      <w:pStyle w:val="NormalWeb"/>
                      <w:spacing w:before="0" w:beforeAutospacing="0" w:after="0" w:afterAutospacing="0"/>
                      <w:jc w:val="center"/>
                      <w:textAlignment w:val="baseline"/>
                    </w:pPr>
                    <w:r>
                      <w:rPr>
                        <w:noProof/>
                      </w:rPr>
                      <w:drawing>
                        <wp:inline distT="0" distB="0" distL="0" distR="0">
                          <wp:extent cx="571500" cy="857250"/>
                          <wp:effectExtent l="19050" t="0" r="0" b="0"/>
                          <wp:docPr id="14" name="Picture 14" descr="ChaplainCtr&amp;School-Badge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4" descr="ChaplainCtr&amp;School-Badge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571500" cy="8572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4269740</wp:posOffset>
              </wp:positionH>
              <wp:positionV relativeFrom="page">
                <wp:posOffset>1255395</wp:posOffset>
              </wp:positionV>
              <wp:extent cx="798195" cy="561975"/>
              <wp:effectExtent l="0" t="0" r="1905" b="9525"/>
              <wp:wrapNone/>
              <wp:docPr id="19" name="Freeform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98195" cy="561975"/>
                      </a:xfrm>
                      <a:custGeom>
                        <a:avLst/>
                        <a:gdLst>
                          <a:gd name="connsiteX0" fmla="*/ 0 w 730250"/>
                          <a:gd name="connsiteY0" fmla="*/ 292100 h 482600"/>
                          <a:gd name="connsiteX1" fmla="*/ 0 w 730250"/>
                          <a:gd name="connsiteY1" fmla="*/ 292100 h 482600"/>
                          <a:gd name="connsiteX2" fmla="*/ 349250 w 730250"/>
                          <a:gd name="connsiteY2" fmla="*/ 285750 h 482600"/>
                          <a:gd name="connsiteX3" fmla="*/ 368300 w 730250"/>
                          <a:gd name="connsiteY3" fmla="*/ 273050 h 482600"/>
                          <a:gd name="connsiteX4" fmla="*/ 400050 w 730250"/>
                          <a:gd name="connsiteY4" fmla="*/ 215900 h 482600"/>
                          <a:gd name="connsiteX5" fmla="*/ 400050 w 730250"/>
                          <a:gd name="connsiteY5" fmla="*/ 0 h 482600"/>
                          <a:gd name="connsiteX6" fmla="*/ 730250 w 730250"/>
                          <a:gd name="connsiteY6" fmla="*/ 273050 h 482600"/>
                          <a:gd name="connsiteX7" fmla="*/ 361950 w 730250"/>
                          <a:gd name="connsiteY7" fmla="*/ 482600 h 482600"/>
                          <a:gd name="connsiteX8" fmla="*/ 0 w 730250"/>
                          <a:gd name="connsiteY8" fmla="*/ 292100 h 482600"/>
                          <a:gd name="connsiteX0" fmla="*/ 0 w 730250"/>
                          <a:gd name="connsiteY0" fmla="*/ 292100 h 482600"/>
                          <a:gd name="connsiteX1" fmla="*/ 0 w 730250"/>
                          <a:gd name="connsiteY1" fmla="*/ 292100 h 482600"/>
                          <a:gd name="connsiteX2" fmla="*/ 234950 w 730250"/>
                          <a:gd name="connsiteY2" fmla="*/ 279400 h 482600"/>
                          <a:gd name="connsiteX3" fmla="*/ 368300 w 730250"/>
                          <a:gd name="connsiteY3" fmla="*/ 273050 h 482600"/>
                          <a:gd name="connsiteX4" fmla="*/ 400050 w 730250"/>
                          <a:gd name="connsiteY4" fmla="*/ 215900 h 482600"/>
                          <a:gd name="connsiteX5" fmla="*/ 400050 w 730250"/>
                          <a:gd name="connsiteY5" fmla="*/ 0 h 482600"/>
                          <a:gd name="connsiteX6" fmla="*/ 730250 w 730250"/>
                          <a:gd name="connsiteY6" fmla="*/ 273050 h 482600"/>
                          <a:gd name="connsiteX7" fmla="*/ 361950 w 730250"/>
                          <a:gd name="connsiteY7" fmla="*/ 482600 h 482600"/>
                          <a:gd name="connsiteX8" fmla="*/ 0 w 730250"/>
                          <a:gd name="connsiteY8" fmla="*/ 292100 h 482600"/>
                          <a:gd name="connsiteX0" fmla="*/ 0 w 730250"/>
                          <a:gd name="connsiteY0" fmla="*/ 292100 h 482600"/>
                          <a:gd name="connsiteX1" fmla="*/ 0 w 730250"/>
                          <a:gd name="connsiteY1" fmla="*/ 292100 h 482600"/>
                          <a:gd name="connsiteX2" fmla="*/ 234950 w 730250"/>
                          <a:gd name="connsiteY2" fmla="*/ 279400 h 482600"/>
                          <a:gd name="connsiteX3" fmla="*/ 340360 w 730250"/>
                          <a:gd name="connsiteY3" fmla="*/ 290830 h 482600"/>
                          <a:gd name="connsiteX4" fmla="*/ 400050 w 730250"/>
                          <a:gd name="connsiteY4" fmla="*/ 215900 h 482600"/>
                          <a:gd name="connsiteX5" fmla="*/ 400050 w 730250"/>
                          <a:gd name="connsiteY5" fmla="*/ 0 h 482600"/>
                          <a:gd name="connsiteX6" fmla="*/ 730250 w 730250"/>
                          <a:gd name="connsiteY6" fmla="*/ 273050 h 482600"/>
                          <a:gd name="connsiteX7" fmla="*/ 361950 w 730250"/>
                          <a:gd name="connsiteY7" fmla="*/ 482600 h 482600"/>
                          <a:gd name="connsiteX8" fmla="*/ 0 w 730250"/>
                          <a:gd name="connsiteY8" fmla="*/ 292100 h 482600"/>
                          <a:gd name="connsiteX0" fmla="*/ 0 w 730250"/>
                          <a:gd name="connsiteY0" fmla="*/ 292100 h 482600"/>
                          <a:gd name="connsiteX1" fmla="*/ 0 w 730250"/>
                          <a:gd name="connsiteY1" fmla="*/ 292100 h 482600"/>
                          <a:gd name="connsiteX2" fmla="*/ 234950 w 730250"/>
                          <a:gd name="connsiteY2" fmla="*/ 279400 h 482600"/>
                          <a:gd name="connsiteX3" fmla="*/ 340360 w 730250"/>
                          <a:gd name="connsiteY3" fmla="*/ 290830 h 482600"/>
                          <a:gd name="connsiteX4" fmla="*/ 400050 w 730250"/>
                          <a:gd name="connsiteY4" fmla="*/ 215900 h 482600"/>
                          <a:gd name="connsiteX5" fmla="*/ 400050 w 730250"/>
                          <a:gd name="connsiteY5" fmla="*/ 0 h 482600"/>
                          <a:gd name="connsiteX6" fmla="*/ 730250 w 730250"/>
                          <a:gd name="connsiteY6" fmla="*/ 273050 h 482600"/>
                          <a:gd name="connsiteX7" fmla="*/ 361950 w 730250"/>
                          <a:gd name="connsiteY7" fmla="*/ 482600 h 482600"/>
                          <a:gd name="connsiteX8" fmla="*/ 0 w 730250"/>
                          <a:gd name="connsiteY8" fmla="*/ 292100 h 482600"/>
                          <a:gd name="connsiteX0" fmla="*/ 0 w 730250"/>
                          <a:gd name="connsiteY0" fmla="*/ 292100 h 482600"/>
                          <a:gd name="connsiteX1" fmla="*/ 0 w 730250"/>
                          <a:gd name="connsiteY1" fmla="*/ 292100 h 482600"/>
                          <a:gd name="connsiteX2" fmla="*/ 184150 w 730250"/>
                          <a:gd name="connsiteY2" fmla="*/ 292100 h 482600"/>
                          <a:gd name="connsiteX3" fmla="*/ 340360 w 730250"/>
                          <a:gd name="connsiteY3" fmla="*/ 290830 h 482600"/>
                          <a:gd name="connsiteX4" fmla="*/ 400050 w 730250"/>
                          <a:gd name="connsiteY4" fmla="*/ 215900 h 482600"/>
                          <a:gd name="connsiteX5" fmla="*/ 400050 w 730250"/>
                          <a:gd name="connsiteY5" fmla="*/ 0 h 482600"/>
                          <a:gd name="connsiteX6" fmla="*/ 730250 w 730250"/>
                          <a:gd name="connsiteY6" fmla="*/ 273050 h 482600"/>
                          <a:gd name="connsiteX7" fmla="*/ 361950 w 730250"/>
                          <a:gd name="connsiteY7" fmla="*/ 482600 h 482600"/>
                          <a:gd name="connsiteX8" fmla="*/ 0 w 730250"/>
                          <a:gd name="connsiteY8" fmla="*/ 292100 h 482600"/>
                          <a:gd name="connsiteX0" fmla="*/ 0 w 730250"/>
                          <a:gd name="connsiteY0" fmla="*/ 292100 h 482600"/>
                          <a:gd name="connsiteX1" fmla="*/ 0 w 730250"/>
                          <a:gd name="connsiteY1" fmla="*/ 292100 h 482600"/>
                          <a:gd name="connsiteX2" fmla="*/ 340360 w 730250"/>
                          <a:gd name="connsiteY2" fmla="*/ 290830 h 482600"/>
                          <a:gd name="connsiteX3" fmla="*/ 400050 w 730250"/>
                          <a:gd name="connsiteY3" fmla="*/ 215900 h 482600"/>
                          <a:gd name="connsiteX4" fmla="*/ 400050 w 730250"/>
                          <a:gd name="connsiteY4" fmla="*/ 0 h 482600"/>
                          <a:gd name="connsiteX5" fmla="*/ 730250 w 730250"/>
                          <a:gd name="connsiteY5" fmla="*/ 273050 h 482600"/>
                          <a:gd name="connsiteX6" fmla="*/ 361950 w 730250"/>
                          <a:gd name="connsiteY6" fmla="*/ 482600 h 482600"/>
                          <a:gd name="connsiteX7" fmla="*/ 0 w 730250"/>
                          <a:gd name="connsiteY7" fmla="*/ 292100 h 482600"/>
                          <a:gd name="connsiteX0" fmla="*/ 0 w 730250"/>
                          <a:gd name="connsiteY0" fmla="*/ 292100 h 482600"/>
                          <a:gd name="connsiteX1" fmla="*/ 0 w 730250"/>
                          <a:gd name="connsiteY1" fmla="*/ 292100 h 482600"/>
                          <a:gd name="connsiteX2" fmla="*/ 340360 w 730250"/>
                          <a:gd name="connsiteY2" fmla="*/ 290830 h 482600"/>
                          <a:gd name="connsiteX3" fmla="*/ 392430 w 730250"/>
                          <a:gd name="connsiteY3" fmla="*/ 129540 h 482600"/>
                          <a:gd name="connsiteX4" fmla="*/ 400050 w 730250"/>
                          <a:gd name="connsiteY4" fmla="*/ 0 h 482600"/>
                          <a:gd name="connsiteX5" fmla="*/ 730250 w 730250"/>
                          <a:gd name="connsiteY5" fmla="*/ 273050 h 482600"/>
                          <a:gd name="connsiteX6" fmla="*/ 361950 w 730250"/>
                          <a:gd name="connsiteY6" fmla="*/ 482600 h 482600"/>
                          <a:gd name="connsiteX7" fmla="*/ 0 w 730250"/>
                          <a:gd name="connsiteY7" fmla="*/ 292100 h 482600"/>
                          <a:gd name="connsiteX0" fmla="*/ 0 w 730250"/>
                          <a:gd name="connsiteY0" fmla="*/ 292100 h 482600"/>
                          <a:gd name="connsiteX1" fmla="*/ 0 w 730250"/>
                          <a:gd name="connsiteY1" fmla="*/ 292100 h 482600"/>
                          <a:gd name="connsiteX2" fmla="*/ 340360 w 730250"/>
                          <a:gd name="connsiteY2" fmla="*/ 290830 h 482600"/>
                          <a:gd name="connsiteX3" fmla="*/ 392430 w 730250"/>
                          <a:gd name="connsiteY3" fmla="*/ 129540 h 482600"/>
                          <a:gd name="connsiteX4" fmla="*/ 400050 w 730250"/>
                          <a:gd name="connsiteY4" fmla="*/ 0 h 482600"/>
                          <a:gd name="connsiteX5" fmla="*/ 730250 w 730250"/>
                          <a:gd name="connsiteY5" fmla="*/ 273050 h 482600"/>
                          <a:gd name="connsiteX6" fmla="*/ 361950 w 730250"/>
                          <a:gd name="connsiteY6" fmla="*/ 482600 h 482600"/>
                          <a:gd name="connsiteX7" fmla="*/ 0 w 730250"/>
                          <a:gd name="connsiteY7" fmla="*/ 292100 h 482600"/>
                          <a:gd name="connsiteX0" fmla="*/ 0 w 730250"/>
                          <a:gd name="connsiteY0" fmla="*/ 294640 h 485140"/>
                          <a:gd name="connsiteX1" fmla="*/ 0 w 730250"/>
                          <a:gd name="connsiteY1" fmla="*/ 294640 h 485140"/>
                          <a:gd name="connsiteX2" fmla="*/ 340360 w 730250"/>
                          <a:gd name="connsiteY2" fmla="*/ 293370 h 485140"/>
                          <a:gd name="connsiteX3" fmla="*/ 392430 w 730250"/>
                          <a:gd name="connsiteY3" fmla="*/ 132080 h 485140"/>
                          <a:gd name="connsiteX4" fmla="*/ 392430 w 730250"/>
                          <a:gd name="connsiteY4" fmla="*/ 0 h 485140"/>
                          <a:gd name="connsiteX5" fmla="*/ 730250 w 730250"/>
                          <a:gd name="connsiteY5" fmla="*/ 275590 h 485140"/>
                          <a:gd name="connsiteX6" fmla="*/ 361950 w 730250"/>
                          <a:gd name="connsiteY6" fmla="*/ 485140 h 485140"/>
                          <a:gd name="connsiteX7" fmla="*/ 0 w 730250"/>
                          <a:gd name="connsiteY7" fmla="*/ 294640 h 485140"/>
                          <a:gd name="connsiteX0" fmla="*/ 0 w 730250"/>
                          <a:gd name="connsiteY0" fmla="*/ 294640 h 485140"/>
                          <a:gd name="connsiteX1" fmla="*/ 0 w 730250"/>
                          <a:gd name="connsiteY1" fmla="*/ 294640 h 485140"/>
                          <a:gd name="connsiteX2" fmla="*/ 340360 w 730250"/>
                          <a:gd name="connsiteY2" fmla="*/ 293370 h 485140"/>
                          <a:gd name="connsiteX3" fmla="*/ 392430 w 730250"/>
                          <a:gd name="connsiteY3" fmla="*/ 132080 h 485140"/>
                          <a:gd name="connsiteX4" fmla="*/ 392430 w 730250"/>
                          <a:gd name="connsiteY4" fmla="*/ 0 h 485140"/>
                          <a:gd name="connsiteX5" fmla="*/ 730250 w 730250"/>
                          <a:gd name="connsiteY5" fmla="*/ 275590 h 485140"/>
                          <a:gd name="connsiteX6" fmla="*/ 361950 w 730250"/>
                          <a:gd name="connsiteY6" fmla="*/ 485140 h 485140"/>
                          <a:gd name="connsiteX7" fmla="*/ 0 w 730250"/>
                          <a:gd name="connsiteY7" fmla="*/ 294640 h 485140"/>
                          <a:gd name="connsiteX0" fmla="*/ 0 w 730250"/>
                          <a:gd name="connsiteY0" fmla="*/ 294640 h 485140"/>
                          <a:gd name="connsiteX1" fmla="*/ 0 w 730250"/>
                          <a:gd name="connsiteY1" fmla="*/ 294640 h 485140"/>
                          <a:gd name="connsiteX2" fmla="*/ 340360 w 730250"/>
                          <a:gd name="connsiteY2" fmla="*/ 293370 h 485140"/>
                          <a:gd name="connsiteX3" fmla="*/ 392430 w 730250"/>
                          <a:gd name="connsiteY3" fmla="*/ 0 h 485140"/>
                          <a:gd name="connsiteX4" fmla="*/ 730250 w 730250"/>
                          <a:gd name="connsiteY4" fmla="*/ 275590 h 485140"/>
                          <a:gd name="connsiteX5" fmla="*/ 361950 w 730250"/>
                          <a:gd name="connsiteY5" fmla="*/ 485140 h 485140"/>
                          <a:gd name="connsiteX6" fmla="*/ 0 w 730250"/>
                          <a:gd name="connsiteY6" fmla="*/ 294640 h 485140"/>
                          <a:gd name="connsiteX0" fmla="*/ 0 w 730250"/>
                          <a:gd name="connsiteY0" fmla="*/ 294640 h 485140"/>
                          <a:gd name="connsiteX1" fmla="*/ 0 w 730250"/>
                          <a:gd name="connsiteY1" fmla="*/ 294640 h 485140"/>
                          <a:gd name="connsiteX2" fmla="*/ 340360 w 730250"/>
                          <a:gd name="connsiteY2" fmla="*/ 293370 h 485140"/>
                          <a:gd name="connsiteX3" fmla="*/ 392430 w 730250"/>
                          <a:gd name="connsiteY3" fmla="*/ 0 h 485140"/>
                          <a:gd name="connsiteX4" fmla="*/ 730250 w 730250"/>
                          <a:gd name="connsiteY4" fmla="*/ 275590 h 485140"/>
                          <a:gd name="connsiteX5" fmla="*/ 361950 w 730250"/>
                          <a:gd name="connsiteY5" fmla="*/ 485140 h 485140"/>
                          <a:gd name="connsiteX6" fmla="*/ 0 w 730250"/>
                          <a:gd name="connsiteY6" fmla="*/ 294640 h 485140"/>
                          <a:gd name="connsiteX0" fmla="*/ 0 w 730250"/>
                          <a:gd name="connsiteY0" fmla="*/ 294640 h 485140"/>
                          <a:gd name="connsiteX1" fmla="*/ 0 w 730250"/>
                          <a:gd name="connsiteY1" fmla="*/ 294640 h 485140"/>
                          <a:gd name="connsiteX2" fmla="*/ 266700 w 730250"/>
                          <a:gd name="connsiteY2" fmla="*/ 295910 h 485140"/>
                          <a:gd name="connsiteX3" fmla="*/ 392430 w 730250"/>
                          <a:gd name="connsiteY3" fmla="*/ 0 h 485140"/>
                          <a:gd name="connsiteX4" fmla="*/ 730250 w 730250"/>
                          <a:gd name="connsiteY4" fmla="*/ 275590 h 485140"/>
                          <a:gd name="connsiteX5" fmla="*/ 361950 w 730250"/>
                          <a:gd name="connsiteY5" fmla="*/ 485140 h 485140"/>
                          <a:gd name="connsiteX6" fmla="*/ 0 w 730250"/>
                          <a:gd name="connsiteY6" fmla="*/ 294640 h 485140"/>
                          <a:gd name="connsiteX0" fmla="*/ 0 w 730250"/>
                          <a:gd name="connsiteY0" fmla="*/ 294640 h 485140"/>
                          <a:gd name="connsiteX1" fmla="*/ 0 w 730250"/>
                          <a:gd name="connsiteY1" fmla="*/ 294640 h 485140"/>
                          <a:gd name="connsiteX2" fmla="*/ 266700 w 730250"/>
                          <a:gd name="connsiteY2" fmla="*/ 295910 h 485140"/>
                          <a:gd name="connsiteX3" fmla="*/ 392430 w 730250"/>
                          <a:gd name="connsiteY3" fmla="*/ 0 h 485140"/>
                          <a:gd name="connsiteX4" fmla="*/ 730250 w 730250"/>
                          <a:gd name="connsiteY4" fmla="*/ 275590 h 485140"/>
                          <a:gd name="connsiteX5" fmla="*/ 361950 w 730250"/>
                          <a:gd name="connsiteY5" fmla="*/ 485140 h 485140"/>
                          <a:gd name="connsiteX6" fmla="*/ 0 w 730250"/>
                          <a:gd name="connsiteY6" fmla="*/ 294640 h 485140"/>
                          <a:gd name="connsiteX0" fmla="*/ 0 w 730250"/>
                          <a:gd name="connsiteY0" fmla="*/ 294640 h 485140"/>
                          <a:gd name="connsiteX1" fmla="*/ 0 w 730250"/>
                          <a:gd name="connsiteY1" fmla="*/ 294640 h 485140"/>
                          <a:gd name="connsiteX2" fmla="*/ 266700 w 730250"/>
                          <a:gd name="connsiteY2" fmla="*/ 295910 h 485140"/>
                          <a:gd name="connsiteX3" fmla="*/ 392430 w 730250"/>
                          <a:gd name="connsiteY3" fmla="*/ 0 h 485140"/>
                          <a:gd name="connsiteX4" fmla="*/ 730250 w 730250"/>
                          <a:gd name="connsiteY4" fmla="*/ 275590 h 485140"/>
                          <a:gd name="connsiteX5" fmla="*/ 361950 w 730250"/>
                          <a:gd name="connsiteY5" fmla="*/ 485140 h 485140"/>
                          <a:gd name="connsiteX6" fmla="*/ 0 w 730250"/>
                          <a:gd name="connsiteY6" fmla="*/ 294640 h 485140"/>
                          <a:gd name="connsiteX0" fmla="*/ 0 w 730250"/>
                          <a:gd name="connsiteY0" fmla="*/ 129540 h 320040"/>
                          <a:gd name="connsiteX1" fmla="*/ 0 w 730250"/>
                          <a:gd name="connsiteY1" fmla="*/ 129540 h 320040"/>
                          <a:gd name="connsiteX2" fmla="*/ 266700 w 730250"/>
                          <a:gd name="connsiteY2" fmla="*/ 130810 h 320040"/>
                          <a:gd name="connsiteX3" fmla="*/ 389890 w 730250"/>
                          <a:gd name="connsiteY3" fmla="*/ 0 h 320040"/>
                          <a:gd name="connsiteX4" fmla="*/ 730250 w 730250"/>
                          <a:gd name="connsiteY4" fmla="*/ 110490 h 320040"/>
                          <a:gd name="connsiteX5" fmla="*/ 361950 w 730250"/>
                          <a:gd name="connsiteY5" fmla="*/ 320040 h 320040"/>
                          <a:gd name="connsiteX6" fmla="*/ 0 w 730250"/>
                          <a:gd name="connsiteY6" fmla="*/ 129540 h 320040"/>
                          <a:gd name="connsiteX0" fmla="*/ 0 w 730250"/>
                          <a:gd name="connsiteY0" fmla="*/ 175556 h 366056"/>
                          <a:gd name="connsiteX1" fmla="*/ 0 w 730250"/>
                          <a:gd name="connsiteY1" fmla="*/ 175556 h 366056"/>
                          <a:gd name="connsiteX2" fmla="*/ 266700 w 730250"/>
                          <a:gd name="connsiteY2" fmla="*/ 176826 h 366056"/>
                          <a:gd name="connsiteX3" fmla="*/ 389890 w 730250"/>
                          <a:gd name="connsiteY3" fmla="*/ 46016 h 366056"/>
                          <a:gd name="connsiteX4" fmla="*/ 730250 w 730250"/>
                          <a:gd name="connsiteY4" fmla="*/ 156506 h 366056"/>
                          <a:gd name="connsiteX5" fmla="*/ 361950 w 730250"/>
                          <a:gd name="connsiteY5" fmla="*/ 366056 h 366056"/>
                          <a:gd name="connsiteX6" fmla="*/ 0 w 730250"/>
                          <a:gd name="connsiteY6" fmla="*/ 175556 h 366056"/>
                          <a:gd name="connsiteX0" fmla="*/ 0 w 730250"/>
                          <a:gd name="connsiteY0" fmla="*/ 175556 h 366056"/>
                          <a:gd name="connsiteX1" fmla="*/ 0 w 730250"/>
                          <a:gd name="connsiteY1" fmla="*/ 175556 h 366056"/>
                          <a:gd name="connsiteX2" fmla="*/ 266700 w 730250"/>
                          <a:gd name="connsiteY2" fmla="*/ 176826 h 366056"/>
                          <a:gd name="connsiteX3" fmla="*/ 389890 w 730250"/>
                          <a:gd name="connsiteY3" fmla="*/ 46016 h 366056"/>
                          <a:gd name="connsiteX4" fmla="*/ 730250 w 730250"/>
                          <a:gd name="connsiteY4" fmla="*/ 156506 h 366056"/>
                          <a:gd name="connsiteX5" fmla="*/ 361950 w 730250"/>
                          <a:gd name="connsiteY5" fmla="*/ 366056 h 366056"/>
                          <a:gd name="connsiteX6" fmla="*/ 0 w 730250"/>
                          <a:gd name="connsiteY6" fmla="*/ 175556 h 366056"/>
                          <a:gd name="connsiteX0" fmla="*/ 0 w 730250"/>
                          <a:gd name="connsiteY0" fmla="*/ 129624 h 320124"/>
                          <a:gd name="connsiteX1" fmla="*/ 0 w 730250"/>
                          <a:gd name="connsiteY1" fmla="*/ 129624 h 320124"/>
                          <a:gd name="connsiteX2" fmla="*/ 254000 w 730250"/>
                          <a:gd name="connsiteY2" fmla="*/ 128352 h 320124"/>
                          <a:gd name="connsiteX3" fmla="*/ 389890 w 730250"/>
                          <a:gd name="connsiteY3" fmla="*/ 84 h 320124"/>
                          <a:gd name="connsiteX4" fmla="*/ 730250 w 730250"/>
                          <a:gd name="connsiteY4" fmla="*/ 110574 h 320124"/>
                          <a:gd name="connsiteX5" fmla="*/ 361950 w 730250"/>
                          <a:gd name="connsiteY5" fmla="*/ 320124 h 320124"/>
                          <a:gd name="connsiteX6" fmla="*/ 0 w 730250"/>
                          <a:gd name="connsiteY6" fmla="*/ 129624 h 320124"/>
                          <a:gd name="connsiteX0" fmla="*/ 0 w 730250"/>
                          <a:gd name="connsiteY0" fmla="*/ 151991 h 342491"/>
                          <a:gd name="connsiteX1" fmla="*/ 0 w 730250"/>
                          <a:gd name="connsiteY1" fmla="*/ 151991 h 342491"/>
                          <a:gd name="connsiteX2" fmla="*/ 254000 w 730250"/>
                          <a:gd name="connsiteY2" fmla="*/ 150719 h 342491"/>
                          <a:gd name="connsiteX3" fmla="*/ 389890 w 730250"/>
                          <a:gd name="connsiteY3" fmla="*/ 22451 h 342491"/>
                          <a:gd name="connsiteX4" fmla="*/ 730250 w 730250"/>
                          <a:gd name="connsiteY4" fmla="*/ 132941 h 342491"/>
                          <a:gd name="connsiteX5" fmla="*/ 361950 w 730250"/>
                          <a:gd name="connsiteY5" fmla="*/ 342491 h 342491"/>
                          <a:gd name="connsiteX6" fmla="*/ 0 w 730250"/>
                          <a:gd name="connsiteY6" fmla="*/ 151991 h 342491"/>
                          <a:gd name="connsiteX0" fmla="*/ 0 w 720090"/>
                          <a:gd name="connsiteY0" fmla="*/ 150971 h 341471"/>
                          <a:gd name="connsiteX1" fmla="*/ 0 w 720090"/>
                          <a:gd name="connsiteY1" fmla="*/ 150971 h 341471"/>
                          <a:gd name="connsiteX2" fmla="*/ 254000 w 720090"/>
                          <a:gd name="connsiteY2" fmla="*/ 149699 h 341471"/>
                          <a:gd name="connsiteX3" fmla="*/ 389890 w 720090"/>
                          <a:gd name="connsiteY3" fmla="*/ 21431 h 341471"/>
                          <a:gd name="connsiteX4" fmla="*/ 720090 w 720090"/>
                          <a:gd name="connsiteY4" fmla="*/ 22629 h 341471"/>
                          <a:gd name="connsiteX5" fmla="*/ 361950 w 720090"/>
                          <a:gd name="connsiteY5" fmla="*/ 341471 h 341471"/>
                          <a:gd name="connsiteX6" fmla="*/ 0 w 720090"/>
                          <a:gd name="connsiteY6" fmla="*/ 150971 h 341471"/>
                          <a:gd name="connsiteX0" fmla="*/ 0 w 720090"/>
                          <a:gd name="connsiteY0" fmla="*/ 150971 h 341471"/>
                          <a:gd name="connsiteX1" fmla="*/ 0 w 720090"/>
                          <a:gd name="connsiteY1" fmla="*/ 150971 h 341471"/>
                          <a:gd name="connsiteX2" fmla="*/ 254000 w 720090"/>
                          <a:gd name="connsiteY2" fmla="*/ 149699 h 341471"/>
                          <a:gd name="connsiteX3" fmla="*/ 389890 w 720090"/>
                          <a:gd name="connsiteY3" fmla="*/ 21431 h 341471"/>
                          <a:gd name="connsiteX4" fmla="*/ 720090 w 720090"/>
                          <a:gd name="connsiteY4" fmla="*/ 22629 h 341471"/>
                          <a:gd name="connsiteX5" fmla="*/ 361950 w 720090"/>
                          <a:gd name="connsiteY5" fmla="*/ 341471 h 341471"/>
                          <a:gd name="connsiteX6" fmla="*/ 0 w 720090"/>
                          <a:gd name="connsiteY6" fmla="*/ 150971 h 341471"/>
                          <a:gd name="connsiteX0" fmla="*/ 0 w 725170"/>
                          <a:gd name="connsiteY0" fmla="*/ 150971 h 338927"/>
                          <a:gd name="connsiteX1" fmla="*/ 0 w 725170"/>
                          <a:gd name="connsiteY1" fmla="*/ 150971 h 338927"/>
                          <a:gd name="connsiteX2" fmla="*/ 254000 w 725170"/>
                          <a:gd name="connsiteY2" fmla="*/ 149699 h 338927"/>
                          <a:gd name="connsiteX3" fmla="*/ 389890 w 725170"/>
                          <a:gd name="connsiteY3" fmla="*/ 21431 h 338927"/>
                          <a:gd name="connsiteX4" fmla="*/ 720090 w 725170"/>
                          <a:gd name="connsiteY4" fmla="*/ 22629 h 338927"/>
                          <a:gd name="connsiteX5" fmla="*/ 725170 w 725170"/>
                          <a:gd name="connsiteY5" fmla="*/ 338927 h 338927"/>
                          <a:gd name="connsiteX6" fmla="*/ 0 w 725170"/>
                          <a:gd name="connsiteY6" fmla="*/ 150971 h 338927"/>
                          <a:gd name="connsiteX0" fmla="*/ 0 w 725170"/>
                          <a:gd name="connsiteY0" fmla="*/ 150971 h 338927"/>
                          <a:gd name="connsiteX1" fmla="*/ 0 w 725170"/>
                          <a:gd name="connsiteY1" fmla="*/ 150971 h 338927"/>
                          <a:gd name="connsiteX2" fmla="*/ 254000 w 725170"/>
                          <a:gd name="connsiteY2" fmla="*/ 149699 h 338927"/>
                          <a:gd name="connsiteX3" fmla="*/ 389890 w 725170"/>
                          <a:gd name="connsiteY3" fmla="*/ 21431 h 338927"/>
                          <a:gd name="connsiteX4" fmla="*/ 720090 w 725170"/>
                          <a:gd name="connsiteY4" fmla="*/ 22629 h 338927"/>
                          <a:gd name="connsiteX5" fmla="*/ 725170 w 725170"/>
                          <a:gd name="connsiteY5" fmla="*/ 338927 h 338927"/>
                          <a:gd name="connsiteX6" fmla="*/ 379730 w 725170"/>
                          <a:gd name="connsiteY6" fmla="*/ 247650 h 338927"/>
                          <a:gd name="connsiteX7" fmla="*/ 0 w 725170"/>
                          <a:gd name="connsiteY7" fmla="*/ 150971 h 338927"/>
                          <a:gd name="connsiteX0" fmla="*/ 0 w 725170"/>
                          <a:gd name="connsiteY0" fmla="*/ 150971 h 339217"/>
                          <a:gd name="connsiteX1" fmla="*/ 0 w 725170"/>
                          <a:gd name="connsiteY1" fmla="*/ 150971 h 339217"/>
                          <a:gd name="connsiteX2" fmla="*/ 254000 w 725170"/>
                          <a:gd name="connsiteY2" fmla="*/ 149699 h 339217"/>
                          <a:gd name="connsiteX3" fmla="*/ 389890 w 725170"/>
                          <a:gd name="connsiteY3" fmla="*/ 21431 h 339217"/>
                          <a:gd name="connsiteX4" fmla="*/ 720090 w 725170"/>
                          <a:gd name="connsiteY4" fmla="*/ 22629 h 339217"/>
                          <a:gd name="connsiteX5" fmla="*/ 725170 w 725170"/>
                          <a:gd name="connsiteY5" fmla="*/ 338927 h 339217"/>
                          <a:gd name="connsiteX6" fmla="*/ 3810 w 725170"/>
                          <a:gd name="connsiteY6" fmla="*/ 339217 h 339217"/>
                          <a:gd name="connsiteX7" fmla="*/ 0 w 725170"/>
                          <a:gd name="connsiteY7" fmla="*/ 150971 h 339217"/>
                          <a:gd name="connsiteX0" fmla="*/ 0 w 725170"/>
                          <a:gd name="connsiteY0" fmla="*/ 150971 h 339217"/>
                          <a:gd name="connsiteX1" fmla="*/ 0 w 725170"/>
                          <a:gd name="connsiteY1" fmla="*/ 150971 h 339217"/>
                          <a:gd name="connsiteX2" fmla="*/ 254000 w 725170"/>
                          <a:gd name="connsiteY2" fmla="*/ 149699 h 339217"/>
                          <a:gd name="connsiteX3" fmla="*/ 389890 w 725170"/>
                          <a:gd name="connsiteY3" fmla="*/ 21431 h 339217"/>
                          <a:gd name="connsiteX4" fmla="*/ 720090 w 725170"/>
                          <a:gd name="connsiteY4" fmla="*/ 22629 h 339217"/>
                          <a:gd name="connsiteX5" fmla="*/ 725170 w 725170"/>
                          <a:gd name="connsiteY5" fmla="*/ 338927 h 339217"/>
                          <a:gd name="connsiteX6" fmla="*/ 3810 w 725170"/>
                          <a:gd name="connsiteY6" fmla="*/ 339217 h 339217"/>
                          <a:gd name="connsiteX7" fmla="*/ 0 w 725170"/>
                          <a:gd name="connsiteY7" fmla="*/ 150971 h 339217"/>
                          <a:gd name="connsiteX0" fmla="*/ 85090 w 810260"/>
                          <a:gd name="connsiteY0" fmla="*/ 150971 h 338927"/>
                          <a:gd name="connsiteX1" fmla="*/ 85090 w 810260"/>
                          <a:gd name="connsiteY1" fmla="*/ 150971 h 338927"/>
                          <a:gd name="connsiteX2" fmla="*/ 339090 w 810260"/>
                          <a:gd name="connsiteY2" fmla="*/ 149699 h 338927"/>
                          <a:gd name="connsiteX3" fmla="*/ 474980 w 810260"/>
                          <a:gd name="connsiteY3" fmla="*/ 21431 h 338927"/>
                          <a:gd name="connsiteX4" fmla="*/ 805180 w 810260"/>
                          <a:gd name="connsiteY4" fmla="*/ 22629 h 338927"/>
                          <a:gd name="connsiteX5" fmla="*/ 810260 w 810260"/>
                          <a:gd name="connsiteY5" fmla="*/ 338927 h 338927"/>
                          <a:gd name="connsiteX6" fmla="*/ 0 w 810260"/>
                          <a:gd name="connsiteY6" fmla="*/ 293480 h 338927"/>
                          <a:gd name="connsiteX7" fmla="*/ 85090 w 810260"/>
                          <a:gd name="connsiteY7" fmla="*/ 150971 h 338927"/>
                          <a:gd name="connsiteX0" fmla="*/ 0 w 725170"/>
                          <a:gd name="connsiteY0" fmla="*/ 150971 h 341807"/>
                          <a:gd name="connsiteX1" fmla="*/ 0 w 725170"/>
                          <a:gd name="connsiteY1" fmla="*/ 150971 h 341807"/>
                          <a:gd name="connsiteX2" fmla="*/ 254000 w 725170"/>
                          <a:gd name="connsiteY2" fmla="*/ 149699 h 341807"/>
                          <a:gd name="connsiteX3" fmla="*/ 389890 w 725170"/>
                          <a:gd name="connsiteY3" fmla="*/ 21431 h 341807"/>
                          <a:gd name="connsiteX4" fmla="*/ 720090 w 725170"/>
                          <a:gd name="connsiteY4" fmla="*/ 22629 h 341807"/>
                          <a:gd name="connsiteX5" fmla="*/ 725170 w 725170"/>
                          <a:gd name="connsiteY5" fmla="*/ 338927 h 341807"/>
                          <a:gd name="connsiteX6" fmla="*/ 3810 w 725170"/>
                          <a:gd name="connsiteY6" fmla="*/ 341807 h 341807"/>
                          <a:gd name="connsiteX7" fmla="*/ 0 w 725170"/>
                          <a:gd name="connsiteY7" fmla="*/ 150971 h 341807"/>
                          <a:gd name="connsiteX0" fmla="*/ 0 w 725170"/>
                          <a:gd name="connsiteY0" fmla="*/ 150971 h 341807"/>
                          <a:gd name="connsiteX1" fmla="*/ 0 w 725170"/>
                          <a:gd name="connsiteY1" fmla="*/ 150971 h 341807"/>
                          <a:gd name="connsiteX2" fmla="*/ 254000 w 725170"/>
                          <a:gd name="connsiteY2" fmla="*/ 149699 h 341807"/>
                          <a:gd name="connsiteX3" fmla="*/ 389890 w 725170"/>
                          <a:gd name="connsiteY3" fmla="*/ 21431 h 341807"/>
                          <a:gd name="connsiteX4" fmla="*/ 720090 w 725170"/>
                          <a:gd name="connsiteY4" fmla="*/ 22629 h 341807"/>
                          <a:gd name="connsiteX5" fmla="*/ 725170 w 725170"/>
                          <a:gd name="connsiteY5" fmla="*/ 338927 h 341807"/>
                          <a:gd name="connsiteX6" fmla="*/ 1270 w 725170"/>
                          <a:gd name="connsiteY6" fmla="*/ 341807 h 341807"/>
                          <a:gd name="connsiteX7" fmla="*/ 0 w 725170"/>
                          <a:gd name="connsiteY7" fmla="*/ 150971 h 341807"/>
                          <a:gd name="connsiteX0" fmla="*/ 0 w 725170"/>
                          <a:gd name="connsiteY0" fmla="*/ 150971 h 338927"/>
                          <a:gd name="connsiteX1" fmla="*/ 0 w 725170"/>
                          <a:gd name="connsiteY1" fmla="*/ 150971 h 338927"/>
                          <a:gd name="connsiteX2" fmla="*/ 254000 w 725170"/>
                          <a:gd name="connsiteY2" fmla="*/ 149699 h 338927"/>
                          <a:gd name="connsiteX3" fmla="*/ 389890 w 725170"/>
                          <a:gd name="connsiteY3" fmla="*/ 21431 h 338927"/>
                          <a:gd name="connsiteX4" fmla="*/ 720090 w 725170"/>
                          <a:gd name="connsiteY4" fmla="*/ 22629 h 338927"/>
                          <a:gd name="connsiteX5" fmla="*/ 725170 w 725170"/>
                          <a:gd name="connsiteY5" fmla="*/ 338927 h 338927"/>
                          <a:gd name="connsiteX6" fmla="*/ 1270 w 725170"/>
                          <a:gd name="connsiteY6" fmla="*/ 311311 h 338927"/>
                          <a:gd name="connsiteX7" fmla="*/ 0 w 725170"/>
                          <a:gd name="connsiteY7" fmla="*/ 150971 h 338927"/>
                          <a:gd name="connsiteX0" fmla="*/ 0 w 725170"/>
                          <a:gd name="connsiteY0" fmla="*/ 150971 h 341833"/>
                          <a:gd name="connsiteX1" fmla="*/ 0 w 725170"/>
                          <a:gd name="connsiteY1" fmla="*/ 150971 h 341833"/>
                          <a:gd name="connsiteX2" fmla="*/ 254000 w 725170"/>
                          <a:gd name="connsiteY2" fmla="*/ 149699 h 341833"/>
                          <a:gd name="connsiteX3" fmla="*/ 389890 w 725170"/>
                          <a:gd name="connsiteY3" fmla="*/ 21431 h 341833"/>
                          <a:gd name="connsiteX4" fmla="*/ 720090 w 725170"/>
                          <a:gd name="connsiteY4" fmla="*/ 22629 h 341833"/>
                          <a:gd name="connsiteX5" fmla="*/ 725170 w 725170"/>
                          <a:gd name="connsiteY5" fmla="*/ 338927 h 341833"/>
                          <a:gd name="connsiteX6" fmla="*/ 1270 w 725170"/>
                          <a:gd name="connsiteY6" fmla="*/ 341833 h 341833"/>
                          <a:gd name="connsiteX7" fmla="*/ 0 w 725170"/>
                          <a:gd name="connsiteY7" fmla="*/ 150971 h 341833"/>
                          <a:gd name="connsiteX0" fmla="*/ 0 w 727710"/>
                          <a:gd name="connsiteY0" fmla="*/ 150971 h 346552"/>
                          <a:gd name="connsiteX1" fmla="*/ 0 w 727710"/>
                          <a:gd name="connsiteY1" fmla="*/ 150971 h 346552"/>
                          <a:gd name="connsiteX2" fmla="*/ 254000 w 727710"/>
                          <a:gd name="connsiteY2" fmla="*/ 149699 h 346552"/>
                          <a:gd name="connsiteX3" fmla="*/ 389890 w 727710"/>
                          <a:gd name="connsiteY3" fmla="*/ 21431 h 346552"/>
                          <a:gd name="connsiteX4" fmla="*/ 720090 w 727710"/>
                          <a:gd name="connsiteY4" fmla="*/ 22629 h 346552"/>
                          <a:gd name="connsiteX5" fmla="*/ 727710 w 727710"/>
                          <a:gd name="connsiteY5" fmla="*/ 346552 h 346552"/>
                          <a:gd name="connsiteX6" fmla="*/ 1270 w 727710"/>
                          <a:gd name="connsiteY6" fmla="*/ 341833 h 346552"/>
                          <a:gd name="connsiteX7" fmla="*/ 0 w 727710"/>
                          <a:gd name="connsiteY7" fmla="*/ 150971 h 346552"/>
                          <a:gd name="connsiteX0" fmla="*/ 0 w 720578"/>
                          <a:gd name="connsiteY0" fmla="*/ 150971 h 344008"/>
                          <a:gd name="connsiteX1" fmla="*/ 0 w 720578"/>
                          <a:gd name="connsiteY1" fmla="*/ 150971 h 344008"/>
                          <a:gd name="connsiteX2" fmla="*/ 254000 w 720578"/>
                          <a:gd name="connsiteY2" fmla="*/ 149699 h 344008"/>
                          <a:gd name="connsiteX3" fmla="*/ 389890 w 720578"/>
                          <a:gd name="connsiteY3" fmla="*/ 21431 h 344008"/>
                          <a:gd name="connsiteX4" fmla="*/ 720090 w 720578"/>
                          <a:gd name="connsiteY4" fmla="*/ 22629 h 344008"/>
                          <a:gd name="connsiteX5" fmla="*/ 720090 w 720578"/>
                          <a:gd name="connsiteY5" fmla="*/ 344008 h 344008"/>
                          <a:gd name="connsiteX6" fmla="*/ 1270 w 720578"/>
                          <a:gd name="connsiteY6" fmla="*/ 341833 h 344008"/>
                          <a:gd name="connsiteX7" fmla="*/ 0 w 720578"/>
                          <a:gd name="connsiteY7" fmla="*/ 150971 h 344008"/>
                          <a:gd name="connsiteX0" fmla="*/ 0 w 720578"/>
                          <a:gd name="connsiteY0" fmla="*/ 150971 h 344008"/>
                          <a:gd name="connsiteX1" fmla="*/ 0 w 720578"/>
                          <a:gd name="connsiteY1" fmla="*/ 150971 h 344008"/>
                          <a:gd name="connsiteX2" fmla="*/ 254000 w 720578"/>
                          <a:gd name="connsiteY2" fmla="*/ 149699 h 344008"/>
                          <a:gd name="connsiteX3" fmla="*/ 389890 w 720578"/>
                          <a:gd name="connsiteY3" fmla="*/ 21431 h 344008"/>
                          <a:gd name="connsiteX4" fmla="*/ 720090 w 720578"/>
                          <a:gd name="connsiteY4" fmla="*/ 22629 h 344008"/>
                          <a:gd name="connsiteX5" fmla="*/ 720090 w 720578"/>
                          <a:gd name="connsiteY5" fmla="*/ 344008 h 344008"/>
                          <a:gd name="connsiteX6" fmla="*/ 1270 w 720578"/>
                          <a:gd name="connsiteY6" fmla="*/ 341833 h 344008"/>
                          <a:gd name="connsiteX7" fmla="*/ 0 w 720578"/>
                          <a:gd name="connsiteY7" fmla="*/ 150971 h 344008"/>
                          <a:gd name="connsiteX0" fmla="*/ 0 w 782565"/>
                          <a:gd name="connsiteY0" fmla="*/ 139497 h 332534"/>
                          <a:gd name="connsiteX1" fmla="*/ 0 w 782565"/>
                          <a:gd name="connsiteY1" fmla="*/ 139497 h 332534"/>
                          <a:gd name="connsiteX2" fmla="*/ 254000 w 782565"/>
                          <a:gd name="connsiteY2" fmla="*/ 138225 h 332534"/>
                          <a:gd name="connsiteX3" fmla="*/ 389890 w 782565"/>
                          <a:gd name="connsiteY3" fmla="*/ 9957 h 332534"/>
                          <a:gd name="connsiteX4" fmla="*/ 720090 w 782565"/>
                          <a:gd name="connsiteY4" fmla="*/ 11155 h 332534"/>
                          <a:gd name="connsiteX5" fmla="*/ 720090 w 782565"/>
                          <a:gd name="connsiteY5" fmla="*/ 332534 h 332534"/>
                          <a:gd name="connsiteX6" fmla="*/ 1270 w 782565"/>
                          <a:gd name="connsiteY6" fmla="*/ 330359 h 332534"/>
                          <a:gd name="connsiteX7" fmla="*/ 0 w 782565"/>
                          <a:gd name="connsiteY7" fmla="*/ 139497 h 332534"/>
                          <a:gd name="connsiteX0" fmla="*/ 0 w 720568"/>
                          <a:gd name="connsiteY0" fmla="*/ 139497 h 332534"/>
                          <a:gd name="connsiteX1" fmla="*/ 0 w 720568"/>
                          <a:gd name="connsiteY1" fmla="*/ 139497 h 332534"/>
                          <a:gd name="connsiteX2" fmla="*/ 254000 w 720568"/>
                          <a:gd name="connsiteY2" fmla="*/ 138225 h 332534"/>
                          <a:gd name="connsiteX3" fmla="*/ 389890 w 720568"/>
                          <a:gd name="connsiteY3" fmla="*/ 9957 h 332534"/>
                          <a:gd name="connsiteX4" fmla="*/ 720090 w 720568"/>
                          <a:gd name="connsiteY4" fmla="*/ 11155 h 332534"/>
                          <a:gd name="connsiteX5" fmla="*/ 720090 w 720568"/>
                          <a:gd name="connsiteY5" fmla="*/ 332534 h 332534"/>
                          <a:gd name="connsiteX6" fmla="*/ 1270 w 720568"/>
                          <a:gd name="connsiteY6" fmla="*/ 330359 h 332534"/>
                          <a:gd name="connsiteX7" fmla="*/ 0 w 720568"/>
                          <a:gd name="connsiteY7" fmla="*/ 139497 h 332534"/>
                          <a:gd name="connsiteX0" fmla="*/ 0 w 720568"/>
                          <a:gd name="connsiteY0" fmla="*/ 138381 h 331418"/>
                          <a:gd name="connsiteX1" fmla="*/ 0 w 720568"/>
                          <a:gd name="connsiteY1" fmla="*/ 138381 h 331418"/>
                          <a:gd name="connsiteX2" fmla="*/ 254000 w 720568"/>
                          <a:gd name="connsiteY2" fmla="*/ 137109 h 331418"/>
                          <a:gd name="connsiteX3" fmla="*/ 389890 w 720568"/>
                          <a:gd name="connsiteY3" fmla="*/ 8841 h 331418"/>
                          <a:gd name="connsiteX4" fmla="*/ 720090 w 720568"/>
                          <a:gd name="connsiteY4" fmla="*/ 10039 h 331418"/>
                          <a:gd name="connsiteX5" fmla="*/ 720090 w 720568"/>
                          <a:gd name="connsiteY5" fmla="*/ 331418 h 331418"/>
                          <a:gd name="connsiteX6" fmla="*/ 1270 w 720568"/>
                          <a:gd name="connsiteY6" fmla="*/ 329243 h 331418"/>
                          <a:gd name="connsiteX7" fmla="*/ 0 w 720568"/>
                          <a:gd name="connsiteY7" fmla="*/ 138381 h 331418"/>
                          <a:gd name="connsiteX0" fmla="*/ 0 w 720568"/>
                          <a:gd name="connsiteY0" fmla="*/ 153062 h 346099"/>
                          <a:gd name="connsiteX1" fmla="*/ 0 w 720568"/>
                          <a:gd name="connsiteY1" fmla="*/ 153062 h 346099"/>
                          <a:gd name="connsiteX2" fmla="*/ 254000 w 720568"/>
                          <a:gd name="connsiteY2" fmla="*/ 151790 h 346099"/>
                          <a:gd name="connsiteX3" fmla="*/ 389890 w 720568"/>
                          <a:gd name="connsiteY3" fmla="*/ 23522 h 346099"/>
                          <a:gd name="connsiteX4" fmla="*/ 720090 w 720568"/>
                          <a:gd name="connsiteY4" fmla="*/ 24720 h 346099"/>
                          <a:gd name="connsiteX5" fmla="*/ 720090 w 720568"/>
                          <a:gd name="connsiteY5" fmla="*/ 346099 h 346099"/>
                          <a:gd name="connsiteX6" fmla="*/ 1270 w 720568"/>
                          <a:gd name="connsiteY6" fmla="*/ 343924 h 346099"/>
                          <a:gd name="connsiteX7" fmla="*/ 0 w 720568"/>
                          <a:gd name="connsiteY7" fmla="*/ 153062 h 346099"/>
                          <a:gd name="connsiteX0" fmla="*/ 0 w 722931"/>
                          <a:gd name="connsiteY0" fmla="*/ 179146 h 372183"/>
                          <a:gd name="connsiteX1" fmla="*/ 0 w 722931"/>
                          <a:gd name="connsiteY1" fmla="*/ 179146 h 372183"/>
                          <a:gd name="connsiteX2" fmla="*/ 254000 w 722931"/>
                          <a:gd name="connsiteY2" fmla="*/ 177874 h 372183"/>
                          <a:gd name="connsiteX3" fmla="*/ 389890 w 722931"/>
                          <a:gd name="connsiteY3" fmla="*/ 49606 h 372183"/>
                          <a:gd name="connsiteX4" fmla="*/ 722631 w 722931"/>
                          <a:gd name="connsiteY4" fmla="*/ 0 h 372183"/>
                          <a:gd name="connsiteX5" fmla="*/ 720090 w 722931"/>
                          <a:gd name="connsiteY5" fmla="*/ 372183 h 372183"/>
                          <a:gd name="connsiteX6" fmla="*/ 1270 w 722931"/>
                          <a:gd name="connsiteY6" fmla="*/ 370008 h 372183"/>
                          <a:gd name="connsiteX7" fmla="*/ 0 w 722931"/>
                          <a:gd name="connsiteY7" fmla="*/ 179146 h 372183"/>
                          <a:gd name="connsiteX0" fmla="*/ 0 w 722931"/>
                          <a:gd name="connsiteY0" fmla="*/ 180194 h 373231"/>
                          <a:gd name="connsiteX1" fmla="*/ 0 w 722931"/>
                          <a:gd name="connsiteY1" fmla="*/ 180194 h 373231"/>
                          <a:gd name="connsiteX2" fmla="*/ 254000 w 722931"/>
                          <a:gd name="connsiteY2" fmla="*/ 178922 h 373231"/>
                          <a:gd name="connsiteX3" fmla="*/ 389890 w 722931"/>
                          <a:gd name="connsiteY3" fmla="*/ 50654 h 373231"/>
                          <a:gd name="connsiteX4" fmla="*/ 722631 w 722931"/>
                          <a:gd name="connsiteY4" fmla="*/ 1048 h 373231"/>
                          <a:gd name="connsiteX5" fmla="*/ 720090 w 722931"/>
                          <a:gd name="connsiteY5" fmla="*/ 373231 h 373231"/>
                          <a:gd name="connsiteX6" fmla="*/ 1270 w 722931"/>
                          <a:gd name="connsiteY6" fmla="*/ 371056 h 373231"/>
                          <a:gd name="connsiteX7" fmla="*/ 0 w 722931"/>
                          <a:gd name="connsiteY7" fmla="*/ 180194 h 373231"/>
                          <a:gd name="connsiteX0" fmla="*/ 0 w 725172"/>
                          <a:gd name="connsiteY0" fmla="*/ 180194 h 373231"/>
                          <a:gd name="connsiteX1" fmla="*/ 0 w 725172"/>
                          <a:gd name="connsiteY1" fmla="*/ 180194 h 373231"/>
                          <a:gd name="connsiteX2" fmla="*/ 254000 w 725172"/>
                          <a:gd name="connsiteY2" fmla="*/ 178922 h 373231"/>
                          <a:gd name="connsiteX3" fmla="*/ 389890 w 725172"/>
                          <a:gd name="connsiteY3" fmla="*/ 50654 h 373231"/>
                          <a:gd name="connsiteX4" fmla="*/ 722631 w 725172"/>
                          <a:gd name="connsiteY4" fmla="*/ 1048 h 373231"/>
                          <a:gd name="connsiteX5" fmla="*/ 725172 w 725172"/>
                          <a:gd name="connsiteY5" fmla="*/ 373231 h 373231"/>
                          <a:gd name="connsiteX6" fmla="*/ 1270 w 725172"/>
                          <a:gd name="connsiteY6" fmla="*/ 371056 h 373231"/>
                          <a:gd name="connsiteX7" fmla="*/ 0 w 725172"/>
                          <a:gd name="connsiteY7" fmla="*/ 180194 h 373231"/>
                          <a:gd name="connsiteX0" fmla="*/ 52777 w 777949"/>
                          <a:gd name="connsiteY0" fmla="*/ 180194 h 373231"/>
                          <a:gd name="connsiteX1" fmla="*/ 52777 w 777949"/>
                          <a:gd name="connsiteY1" fmla="*/ 180194 h 373231"/>
                          <a:gd name="connsiteX2" fmla="*/ 306777 w 777949"/>
                          <a:gd name="connsiteY2" fmla="*/ 178922 h 373231"/>
                          <a:gd name="connsiteX3" fmla="*/ 442667 w 777949"/>
                          <a:gd name="connsiteY3" fmla="*/ 50654 h 373231"/>
                          <a:gd name="connsiteX4" fmla="*/ 775408 w 777949"/>
                          <a:gd name="connsiteY4" fmla="*/ 1048 h 373231"/>
                          <a:gd name="connsiteX5" fmla="*/ 777949 w 777949"/>
                          <a:gd name="connsiteY5" fmla="*/ 373231 h 373231"/>
                          <a:gd name="connsiteX6" fmla="*/ 54047 w 777949"/>
                          <a:gd name="connsiteY6" fmla="*/ 371056 h 373231"/>
                          <a:gd name="connsiteX7" fmla="*/ 52777 w 777949"/>
                          <a:gd name="connsiteY7" fmla="*/ 180194 h 373231"/>
                          <a:gd name="connsiteX0" fmla="*/ 30022 w 788217"/>
                          <a:gd name="connsiteY0" fmla="*/ 276839 h 373231"/>
                          <a:gd name="connsiteX1" fmla="*/ 63045 w 788217"/>
                          <a:gd name="connsiteY1" fmla="*/ 180194 h 373231"/>
                          <a:gd name="connsiteX2" fmla="*/ 317045 w 788217"/>
                          <a:gd name="connsiteY2" fmla="*/ 178922 h 373231"/>
                          <a:gd name="connsiteX3" fmla="*/ 452935 w 788217"/>
                          <a:gd name="connsiteY3" fmla="*/ 50654 h 373231"/>
                          <a:gd name="connsiteX4" fmla="*/ 785676 w 788217"/>
                          <a:gd name="connsiteY4" fmla="*/ 1048 h 373231"/>
                          <a:gd name="connsiteX5" fmla="*/ 788217 w 788217"/>
                          <a:gd name="connsiteY5" fmla="*/ 373231 h 373231"/>
                          <a:gd name="connsiteX6" fmla="*/ 64315 w 788217"/>
                          <a:gd name="connsiteY6" fmla="*/ 371056 h 373231"/>
                          <a:gd name="connsiteX7" fmla="*/ 30022 w 788217"/>
                          <a:gd name="connsiteY7" fmla="*/ 276839 h 373231"/>
                          <a:gd name="connsiteX0" fmla="*/ 27317 w 785512"/>
                          <a:gd name="connsiteY0" fmla="*/ 276839 h 373231"/>
                          <a:gd name="connsiteX1" fmla="*/ 60340 w 785512"/>
                          <a:gd name="connsiteY1" fmla="*/ 180194 h 373231"/>
                          <a:gd name="connsiteX2" fmla="*/ 314340 w 785512"/>
                          <a:gd name="connsiteY2" fmla="*/ 178922 h 373231"/>
                          <a:gd name="connsiteX3" fmla="*/ 450230 w 785512"/>
                          <a:gd name="connsiteY3" fmla="*/ 50654 h 373231"/>
                          <a:gd name="connsiteX4" fmla="*/ 782971 w 785512"/>
                          <a:gd name="connsiteY4" fmla="*/ 1048 h 373231"/>
                          <a:gd name="connsiteX5" fmla="*/ 785512 w 785512"/>
                          <a:gd name="connsiteY5" fmla="*/ 373231 h 373231"/>
                          <a:gd name="connsiteX6" fmla="*/ 61610 w 785512"/>
                          <a:gd name="connsiteY6" fmla="*/ 371056 h 373231"/>
                          <a:gd name="connsiteX7" fmla="*/ 27317 w 785512"/>
                          <a:gd name="connsiteY7" fmla="*/ 276839 h 373231"/>
                          <a:gd name="connsiteX0" fmla="*/ 64791 w 788693"/>
                          <a:gd name="connsiteY0" fmla="*/ 371056 h 373231"/>
                          <a:gd name="connsiteX1" fmla="*/ 63521 w 788693"/>
                          <a:gd name="connsiteY1" fmla="*/ 180194 h 373231"/>
                          <a:gd name="connsiteX2" fmla="*/ 317521 w 788693"/>
                          <a:gd name="connsiteY2" fmla="*/ 178922 h 373231"/>
                          <a:gd name="connsiteX3" fmla="*/ 453411 w 788693"/>
                          <a:gd name="connsiteY3" fmla="*/ 50654 h 373231"/>
                          <a:gd name="connsiteX4" fmla="*/ 786152 w 788693"/>
                          <a:gd name="connsiteY4" fmla="*/ 1048 h 373231"/>
                          <a:gd name="connsiteX5" fmla="*/ 788693 w 788693"/>
                          <a:gd name="connsiteY5" fmla="*/ 373231 h 373231"/>
                          <a:gd name="connsiteX6" fmla="*/ 64791 w 788693"/>
                          <a:gd name="connsiteY6" fmla="*/ 371056 h 373231"/>
                          <a:gd name="connsiteX0" fmla="*/ 72613 w 796515"/>
                          <a:gd name="connsiteY0" fmla="*/ 371056 h 373231"/>
                          <a:gd name="connsiteX1" fmla="*/ 51022 w 796515"/>
                          <a:gd name="connsiteY1" fmla="*/ 238690 h 373231"/>
                          <a:gd name="connsiteX2" fmla="*/ 325343 w 796515"/>
                          <a:gd name="connsiteY2" fmla="*/ 178922 h 373231"/>
                          <a:gd name="connsiteX3" fmla="*/ 461233 w 796515"/>
                          <a:gd name="connsiteY3" fmla="*/ 50654 h 373231"/>
                          <a:gd name="connsiteX4" fmla="*/ 793974 w 796515"/>
                          <a:gd name="connsiteY4" fmla="*/ 1048 h 373231"/>
                          <a:gd name="connsiteX5" fmla="*/ 796515 w 796515"/>
                          <a:gd name="connsiteY5" fmla="*/ 373231 h 373231"/>
                          <a:gd name="connsiteX6" fmla="*/ 72613 w 796515"/>
                          <a:gd name="connsiteY6" fmla="*/ 371056 h 373231"/>
                          <a:gd name="connsiteX0" fmla="*/ 59664 w 783566"/>
                          <a:gd name="connsiteY0" fmla="*/ 371056 h 373231"/>
                          <a:gd name="connsiteX1" fmla="*/ 38073 w 783566"/>
                          <a:gd name="connsiteY1" fmla="*/ 238690 h 373231"/>
                          <a:gd name="connsiteX2" fmla="*/ 312394 w 783566"/>
                          <a:gd name="connsiteY2" fmla="*/ 178922 h 373231"/>
                          <a:gd name="connsiteX3" fmla="*/ 448284 w 783566"/>
                          <a:gd name="connsiteY3" fmla="*/ 50654 h 373231"/>
                          <a:gd name="connsiteX4" fmla="*/ 781025 w 783566"/>
                          <a:gd name="connsiteY4" fmla="*/ 1048 h 373231"/>
                          <a:gd name="connsiteX5" fmla="*/ 783566 w 783566"/>
                          <a:gd name="connsiteY5" fmla="*/ 373231 h 373231"/>
                          <a:gd name="connsiteX6" fmla="*/ 59664 w 783566"/>
                          <a:gd name="connsiteY6" fmla="*/ 371056 h 373231"/>
                          <a:gd name="connsiteX0" fmla="*/ 142356 w 751869"/>
                          <a:gd name="connsiteY0" fmla="*/ 373599 h 373599"/>
                          <a:gd name="connsiteX1" fmla="*/ 6376 w 751869"/>
                          <a:gd name="connsiteY1" fmla="*/ 238690 h 373599"/>
                          <a:gd name="connsiteX2" fmla="*/ 280697 w 751869"/>
                          <a:gd name="connsiteY2" fmla="*/ 178922 h 373599"/>
                          <a:gd name="connsiteX3" fmla="*/ 416587 w 751869"/>
                          <a:gd name="connsiteY3" fmla="*/ 50654 h 373599"/>
                          <a:gd name="connsiteX4" fmla="*/ 749328 w 751869"/>
                          <a:gd name="connsiteY4" fmla="*/ 1048 h 373599"/>
                          <a:gd name="connsiteX5" fmla="*/ 751869 w 751869"/>
                          <a:gd name="connsiteY5" fmla="*/ 373231 h 373599"/>
                          <a:gd name="connsiteX6" fmla="*/ 142356 w 751869"/>
                          <a:gd name="connsiteY6" fmla="*/ 373599 h 373599"/>
                          <a:gd name="connsiteX0" fmla="*/ 144394 w 753907"/>
                          <a:gd name="connsiteY0" fmla="*/ 373599 h 373604"/>
                          <a:gd name="connsiteX1" fmla="*/ 8414 w 753907"/>
                          <a:gd name="connsiteY1" fmla="*/ 238690 h 373604"/>
                          <a:gd name="connsiteX2" fmla="*/ 282735 w 753907"/>
                          <a:gd name="connsiteY2" fmla="*/ 178922 h 373604"/>
                          <a:gd name="connsiteX3" fmla="*/ 418625 w 753907"/>
                          <a:gd name="connsiteY3" fmla="*/ 50654 h 373604"/>
                          <a:gd name="connsiteX4" fmla="*/ 751366 w 753907"/>
                          <a:gd name="connsiteY4" fmla="*/ 1048 h 373604"/>
                          <a:gd name="connsiteX5" fmla="*/ 753907 w 753907"/>
                          <a:gd name="connsiteY5" fmla="*/ 373231 h 373604"/>
                          <a:gd name="connsiteX6" fmla="*/ 144394 w 753907"/>
                          <a:gd name="connsiteY6" fmla="*/ 373599 h 373604"/>
                          <a:gd name="connsiteX0" fmla="*/ 142642 w 752155"/>
                          <a:gd name="connsiteY0" fmla="*/ 373599 h 380296"/>
                          <a:gd name="connsiteX1" fmla="*/ 6662 w 752155"/>
                          <a:gd name="connsiteY1" fmla="*/ 281896 h 380296"/>
                          <a:gd name="connsiteX2" fmla="*/ 280983 w 752155"/>
                          <a:gd name="connsiteY2" fmla="*/ 178922 h 380296"/>
                          <a:gd name="connsiteX3" fmla="*/ 416873 w 752155"/>
                          <a:gd name="connsiteY3" fmla="*/ 50654 h 380296"/>
                          <a:gd name="connsiteX4" fmla="*/ 749614 w 752155"/>
                          <a:gd name="connsiteY4" fmla="*/ 1048 h 380296"/>
                          <a:gd name="connsiteX5" fmla="*/ 752155 w 752155"/>
                          <a:gd name="connsiteY5" fmla="*/ 373231 h 380296"/>
                          <a:gd name="connsiteX6" fmla="*/ 142642 w 752155"/>
                          <a:gd name="connsiteY6" fmla="*/ 373599 h 380296"/>
                          <a:gd name="connsiteX0" fmla="*/ 20326 w 629839"/>
                          <a:gd name="connsiteY0" fmla="*/ 373599 h 380296"/>
                          <a:gd name="connsiteX1" fmla="*/ 158667 w 629839"/>
                          <a:gd name="connsiteY1" fmla="*/ 178922 h 380296"/>
                          <a:gd name="connsiteX2" fmla="*/ 294557 w 629839"/>
                          <a:gd name="connsiteY2" fmla="*/ 50654 h 380296"/>
                          <a:gd name="connsiteX3" fmla="*/ 627298 w 629839"/>
                          <a:gd name="connsiteY3" fmla="*/ 1048 h 380296"/>
                          <a:gd name="connsiteX4" fmla="*/ 629839 w 629839"/>
                          <a:gd name="connsiteY4" fmla="*/ 373231 h 380296"/>
                          <a:gd name="connsiteX5" fmla="*/ 20326 w 629839"/>
                          <a:gd name="connsiteY5" fmla="*/ 373599 h 380296"/>
                          <a:gd name="connsiteX0" fmla="*/ 95420 w 704933"/>
                          <a:gd name="connsiteY0" fmla="*/ 373599 h 373601"/>
                          <a:gd name="connsiteX1" fmla="*/ 233761 w 704933"/>
                          <a:gd name="connsiteY1" fmla="*/ 178922 h 373601"/>
                          <a:gd name="connsiteX2" fmla="*/ 369651 w 704933"/>
                          <a:gd name="connsiteY2" fmla="*/ 50654 h 373601"/>
                          <a:gd name="connsiteX3" fmla="*/ 702392 w 704933"/>
                          <a:gd name="connsiteY3" fmla="*/ 1048 h 373601"/>
                          <a:gd name="connsiteX4" fmla="*/ 704933 w 704933"/>
                          <a:gd name="connsiteY4" fmla="*/ 373231 h 373601"/>
                          <a:gd name="connsiteX5" fmla="*/ 95420 w 704933"/>
                          <a:gd name="connsiteY5" fmla="*/ 373599 h 373601"/>
                          <a:gd name="connsiteX0" fmla="*/ 103402 w 712915"/>
                          <a:gd name="connsiteY0" fmla="*/ 373599 h 373600"/>
                          <a:gd name="connsiteX1" fmla="*/ 241743 w 712915"/>
                          <a:gd name="connsiteY1" fmla="*/ 178922 h 373600"/>
                          <a:gd name="connsiteX2" fmla="*/ 377633 w 712915"/>
                          <a:gd name="connsiteY2" fmla="*/ 50654 h 373600"/>
                          <a:gd name="connsiteX3" fmla="*/ 710374 w 712915"/>
                          <a:gd name="connsiteY3" fmla="*/ 1048 h 373600"/>
                          <a:gd name="connsiteX4" fmla="*/ 712915 w 712915"/>
                          <a:gd name="connsiteY4" fmla="*/ 373231 h 373600"/>
                          <a:gd name="connsiteX5" fmla="*/ 103402 w 712915"/>
                          <a:gd name="connsiteY5" fmla="*/ 373599 h 373600"/>
                          <a:gd name="connsiteX0" fmla="*/ 108035 w 717548"/>
                          <a:gd name="connsiteY0" fmla="*/ 373599 h 373600"/>
                          <a:gd name="connsiteX1" fmla="*/ 246376 w 717548"/>
                          <a:gd name="connsiteY1" fmla="*/ 178922 h 373600"/>
                          <a:gd name="connsiteX2" fmla="*/ 382266 w 717548"/>
                          <a:gd name="connsiteY2" fmla="*/ 50654 h 373600"/>
                          <a:gd name="connsiteX3" fmla="*/ 715007 w 717548"/>
                          <a:gd name="connsiteY3" fmla="*/ 1048 h 373600"/>
                          <a:gd name="connsiteX4" fmla="*/ 717548 w 717548"/>
                          <a:gd name="connsiteY4" fmla="*/ 373231 h 373600"/>
                          <a:gd name="connsiteX5" fmla="*/ 108035 w 717548"/>
                          <a:gd name="connsiteY5" fmla="*/ 373599 h 373600"/>
                          <a:gd name="connsiteX0" fmla="*/ 103852 w 713365"/>
                          <a:gd name="connsiteY0" fmla="*/ 373599 h 373600"/>
                          <a:gd name="connsiteX1" fmla="*/ 242193 w 713365"/>
                          <a:gd name="connsiteY1" fmla="*/ 178922 h 373600"/>
                          <a:gd name="connsiteX2" fmla="*/ 378083 w 713365"/>
                          <a:gd name="connsiteY2" fmla="*/ 50654 h 373600"/>
                          <a:gd name="connsiteX3" fmla="*/ 710824 w 713365"/>
                          <a:gd name="connsiteY3" fmla="*/ 1048 h 373600"/>
                          <a:gd name="connsiteX4" fmla="*/ 713365 w 713365"/>
                          <a:gd name="connsiteY4" fmla="*/ 373231 h 373600"/>
                          <a:gd name="connsiteX5" fmla="*/ 103852 w 713365"/>
                          <a:gd name="connsiteY5" fmla="*/ 373599 h 373600"/>
                          <a:gd name="connsiteX0" fmla="*/ 34135 w 643648"/>
                          <a:gd name="connsiteY0" fmla="*/ 372551 h 385746"/>
                          <a:gd name="connsiteX1" fmla="*/ 134362 w 643648"/>
                          <a:gd name="connsiteY1" fmla="*/ 193123 h 385746"/>
                          <a:gd name="connsiteX2" fmla="*/ 308366 w 643648"/>
                          <a:gd name="connsiteY2" fmla="*/ 49606 h 385746"/>
                          <a:gd name="connsiteX3" fmla="*/ 641107 w 643648"/>
                          <a:gd name="connsiteY3" fmla="*/ 0 h 385746"/>
                          <a:gd name="connsiteX4" fmla="*/ 643648 w 643648"/>
                          <a:gd name="connsiteY4" fmla="*/ 372183 h 385746"/>
                          <a:gd name="connsiteX5" fmla="*/ 34135 w 643648"/>
                          <a:gd name="connsiteY5" fmla="*/ 372551 h 385746"/>
                          <a:gd name="connsiteX0" fmla="*/ 34135 w 643648"/>
                          <a:gd name="connsiteY0" fmla="*/ 373603 h 386798"/>
                          <a:gd name="connsiteX1" fmla="*/ 134362 w 643648"/>
                          <a:gd name="connsiteY1" fmla="*/ 194175 h 386798"/>
                          <a:gd name="connsiteX2" fmla="*/ 308366 w 643648"/>
                          <a:gd name="connsiteY2" fmla="*/ 50658 h 386798"/>
                          <a:gd name="connsiteX3" fmla="*/ 641107 w 643648"/>
                          <a:gd name="connsiteY3" fmla="*/ 1052 h 386798"/>
                          <a:gd name="connsiteX4" fmla="*/ 643648 w 643648"/>
                          <a:gd name="connsiteY4" fmla="*/ 373235 h 386798"/>
                          <a:gd name="connsiteX5" fmla="*/ 34135 w 643648"/>
                          <a:gd name="connsiteY5" fmla="*/ 373603 h 386798"/>
                          <a:gd name="connsiteX0" fmla="*/ 26937 w 636450"/>
                          <a:gd name="connsiteY0" fmla="*/ 382395 h 395590"/>
                          <a:gd name="connsiteX1" fmla="*/ 127164 w 636450"/>
                          <a:gd name="connsiteY1" fmla="*/ 202967 h 395590"/>
                          <a:gd name="connsiteX2" fmla="*/ 305403 w 636450"/>
                          <a:gd name="connsiteY2" fmla="*/ 38343 h 395590"/>
                          <a:gd name="connsiteX3" fmla="*/ 633909 w 636450"/>
                          <a:gd name="connsiteY3" fmla="*/ 9844 h 395590"/>
                          <a:gd name="connsiteX4" fmla="*/ 636450 w 636450"/>
                          <a:gd name="connsiteY4" fmla="*/ 382027 h 395590"/>
                          <a:gd name="connsiteX5" fmla="*/ 26937 w 636450"/>
                          <a:gd name="connsiteY5" fmla="*/ 382395 h 395590"/>
                          <a:gd name="connsiteX0" fmla="*/ 26937 w 636450"/>
                          <a:gd name="connsiteY0" fmla="*/ 409299 h 422494"/>
                          <a:gd name="connsiteX1" fmla="*/ 127164 w 636450"/>
                          <a:gd name="connsiteY1" fmla="*/ 229871 h 422494"/>
                          <a:gd name="connsiteX2" fmla="*/ 305403 w 636450"/>
                          <a:gd name="connsiteY2" fmla="*/ 65247 h 422494"/>
                          <a:gd name="connsiteX3" fmla="*/ 633909 w 636450"/>
                          <a:gd name="connsiteY3" fmla="*/ 36748 h 422494"/>
                          <a:gd name="connsiteX4" fmla="*/ 636450 w 636450"/>
                          <a:gd name="connsiteY4" fmla="*/ 408931 h 422494"/>
                          <a:gd name="connsiteX5" fmla="*/ 26937 w 636450"/>
                          <a:gd name="connsiteY5" fmla="*/ 409299 h 422494"/>
                          <a:gd name="connsiteX0" fmla="*/ 31831 w 641344"/>
                          <a:gd name="connsiteY0" fmla="*/ 409299 h 422494"/>
                          <a:gd name="connsiteX1" fmla="*/ 132058 w 641344"/>
                          <a:gd name="connsiteY1" fmla="*/ 229871 h 422494"/>
                          <a:gd name="connsiteX2" fmla="*/ 310297 w 641344"/>
                          <a:gd name="connsiteY2" fmla="*/ 65247 h 422494"/>
                          <a:gd name="connsiteX3" fmla="*/ 638803 w 641344"/>
                          <a:gd name="connsiteY3" fmla="*/ 36748 h 422494"/>
                          <a:gd name="connsiteX4" fmla="*/ 641344 w 641344"/>
                          <a:gd name="connsiteY4" fmla="*/ 408931 h 422494"/>
                          <a:gd name="connsiteX5" fmla="*/ 31831 w 641344"/>
                          <a:gd name="connsiteY5" fmla="*/ 409299 h 422494"/>
                          <a:gd name="connsiteX0" fmla="*/ 39387 w 648900"/>
                          <a:gd name="connsiteY0" fmla="*/ 372551 h 385590"/>
                          <a:gd name="connsiteX1" fmla="*/ 112075 w 648900"/>
                          <a:gd name="connsiteY1" fmla="*/ 195235 h 385590"/>
                          <a:gd name="connsiteX2" fmla="*/ 317853 w 648900"/>
                          <a:gd name="connsiteY2" fmla="*/ 28499 h 385590"/>
                          <a:gd name="connsiteX3" fmla="*/ 646359 w 648900"/>
                          <a:gd name="connsiteY3" fmla="*/ 0 h 385590"/>
                          <a:gd name="connsiteX4" fmla="*/ 648900 w 648900"/>
                          <a:gd name="connsiteY4" fmla="*/ 372183 h 385590"/>
                          <a:gd name="connsiteX5" fmla="*/ 39387 w 648900"/>
                          <a:gd name="connsiteY5" fmla="*/ 372551 h 385590"/>
                          <a:gd name="connsiteX0" fmla="*/ 36883 w 646396"/>
                          <a:gd name="connsiteY0" fmla="*/ 372570 h 384201"/>
                          <a:gd name="connsiteX1" fmla="*/ 118046 w 646396"/>
                          <a:gd name="connsiteY1" fmla="*/ 214269 h 384201"/>
                          <a:gd name="connsiteX2" fmla="*/ 315349 w 646396"/>
                          <a:gd name="connsiteY2" fmla="*/ 28518 h 384201"/>
                          <a:gd name="connsiteX3" fmla="*/ 643855 w 646396"/>
                          <a:gd name="connsiteY3" fmla="*/ 19 h 384201"/>
                          <a:gd name="connsiteX4" fmla="*/ 646396 w 646396"/>
                          <a:gd name="connsiteY4" fmla="*/ 372202 h 384201"/>
                          <a:gd name="connsiteX5" fmla="*/ 36883 w 646396"/>
                          <a:gd name="connsiteY5" fmla="*/ 372570 h 384201"/>
                          <a:gd name="connsiteX0" fmla="*/ 36283 w 645796"/>
                          <a:gd name="connsiteY0" fmla="*/ 372551 h 385275"/>
                          <a:gd name="connsiteX1" fmla="*/ 119564 w 645796"/>
                          <a:gd name="connsiteY1" fmla="*/ 199473 h 385275"/>
                          <a:gd name="connsiteX2" fmla="*/ 314749 w 645796"/>
                          <a:gd name="connsiteY2" fmla="*/ 28499 h 385275"/>
                          <a:gd name="connsiteX3" fmla="*/ 643255 w 645796"/>
                          <a:gd name="connsiteY3" fmla="*/ 0 h 385275"/>
                          <a:gd name="connsiteX4" fmla="*/ 645796 w 645796"/>
                          <a:gd name="connsiteY4" fmla="*/ 372183 h 385275"/>
                          <a:gd name="connsiteX5" fmla="*/ 36283 w 645796"/>
                          <a:gd name="connsiteY5" fmla="*/ 372551 h 385275"/>
                          <a:gd name="connsiteX0" fmla="*/ 54877 w 664390"/>
                          <a:gd name="connsiteY0" fmla="*/ 372551 h 385276"/>
                          <a:gd name="connsiteX1" fmla="*/ 138158 w 664390"/>
                          <a:gd name="connsiteY1" fmla="*/ 199473 h 385276"/>
                          <a:gd name="connsiteX2" fmla="*/ 333343 w 664390"/>
                          <a:gd name="connsiteY2" fmla="*/ 28499 h 385276"/>
                          <a:gd name="connsiteX3" fmla="*/ 661849 w 664390"/>
                          <a:gd name="connsiteY3" fmla="*/ 0 h 385276"/>
                          <a:gd name="connsiteX4" fmla="*/ 664390 w 664390"/>
                          <a:gd name="connsiteY4" fmla="*/ 372183 h 385276"/>
                          <a:gd name="connsiteX5" fmla="*/ 54877 w 664390"/>
                          <a:gd name="connsiteY5" fmla="*/ 372551 h 385276"/>
                          <a:gd name="connsiteX0" fmla="*/ 54877 w 664390"/>
                          <a:gd name="connsiteY0" fmla="*/ 391862 h 404587"/>
                          <a:gd name="connsiteX1" fmla="*/ 138158 w 664390"/>
                          <a:gd name="connsiteY1" fmla="*/ 218784 h 404587"/>
                          <a:gd name="connsiteX2" fmla="*/ 333343 w 664390"/>
                          <a:gd name="connsiteY2" fmla="*/ 47810 h 404587"/>
                          <a:gd name="connsiteX3" fmla="*/ 661849 w 664390"/>
                          <a:gd name="connsiteY3" fmla="*/ 19311 h 404587"/>
                          <a:gd name="connsiteX4" fmla="*/ 664390 w 664390"/>
                          <a:gd name="connsiteY4" fmla="*/ 391494 h 404587"/>
                          <a:gd name="connsiteX5" fmla="*/ 54877 w 664390"/>
                          <a:gd name="connsiteY5" fmla="*/ 391862 h 404587"/>
                          <a:gd name="connsiteX0" fmla="*/ 30515 w 640028"/>
                          <a:gd name="connsiteY0" fmla="*/ 412234 h 424959"/>
                          <a:gd name="connsiteX1" fmla="*/ 113796 w 640028"/>
                          <a:gd name="connsiteY1" fmla="*/ 239156 h 424959"/>
                          <a:gd name="connsiteX2" fmla="*/ 308981 w 640028"/>
                          <a:gd name="connsiteY2" fmla="*/ 38604 h 424959"/>
                          <a:gd name="connsiteX3" fmla="*/ 637487 w 640028"/>
                          <a:gd name="connsiteY3" fmla="*/ 39683 h 424959"/>
                          <a:gd name="connsiteX4" fmla="*/ 640028 w 640028"/>
                          <a:gd name="connsiteY4" fmla="*/ 411866 h 424959"/>
                          <a:gd name="connsiteX5" fmla="*/ 30515 w 640028"/>
                          <a:gd name="connsiteY5" fmla="*/ 412234 h 424959"/>
                          <a:gd name="connsiteX0" fmla="*/ 30515 w 640028"/>
                          <a:gd name="connsiteY0" fmla="*/ 451647 h 464372"/>
                          <a:gd name="connsiteX1" fmla="*/ 113796 w 640028"/>
                          <a:gd name="connsiteY1" fmla="*/ 278569 h 464372"/>
                          <a:gd name="connsiteX2" fmla="*/ 308981 w 640028"/>
                          <a:gd name="connsiteY2" fmla="*/ 78017 h 464372"/>
                          <a:gd name="connsiteX3" fmla="*/ 637487 w 640028"/>
                          <a:gd name="connsiteY3" fmla="*/ 79096 h 464372"/>
                          <a:gd name="connsiteX4" fmla="*/ 640028 w 640028"/>
                          <a:gd name="connsiteY4" fmla="*/ 451279 h 464372"/>
                          <a:gd name="connsiteX5" fmla="*/ 30515 w 640028"/>
                          <a:gd name="connsiteY5" fmla="*/ 451647 h 464372"/>
                          <a:gd name="connsiteX0" fmla="*/ 34068 w 643581"/>
                          <a:gd name="connsiteY0" fmla="*/ 451647 h 464372"/>
                          <a:gd name="connsiteX1" fmla="*/ 117349 w 643581"/>
                          <a:gd name="connsiteY1" fmla="*/ 278569 h 464372"/>
                          <a:gd name="connsiteX2" fmla="*/ 312534 w 643581"/>
                          <a:gd name="connsiteY2" fmla="*/ 78017 h 464372"/>
                          <a:gd name="connsiteX3" fmla="*/ 641040 w 643581"/>
                          <a:gd name="connsiteY3" fmla="*/ 79096 h 464372"/>
                          <a:gd name="connsiteX4" fmla="*/ 643581 w 643581"/>
                          <a:gd name="connsiteY4" fmla="*/ 451279 h 464372"/>
                          <a:gd name="connsiteX5" fmla="*/ 34068 w 643581"/>
                          <a:gd name="connsiteY5" fmla="*/ 451647 h 464372"/>
                          <a:gd name="connsiteX0" fmla="*/ 32053 w 641566"/>
                          <a:gd name="connsiteY0" fmla="*/ 451647 h 464372"/>
                          <a:gd name="connsiteX1" fmla="*/ 115334 w 641566"/>
                          <a:gd name="connsiteY1" fmla="*/ 278569 h 464372"/>
                          <a:gd name="connsiteX2" fmla="*/ 310519 w 641566"/>
                          <a:gd name="connsiteY2" fmla="*/ 78017 h 464372"/>
                          <a:gd name="connsiteX3" fmla="*/ 639025 w 641566"/>
                          <a:gd name="connsiteY3" fmla="*/ 79096 h 464372"/>
                          <a:gd name="connsiteX4" fmla="*/ 641566 w 641566"/>
                          <a:gd name="connsiteY4" fmla="*/ 451279 h 464372"/>
                          <a:gd name="connsiteX5" fmla="*/ 32053 w 641566"/>
                          <a:gd name="connsiteY5" fmla="*/ 451647 h 464372"/>
                          <a:gd name="connsiteX0" fmla="*/ 32053 w 641566"/>
                          <a:gd name="connsiteY0" fmla="*/ 450650 h 463375"/>
                          <a:gd name="connsiteX1" fmla="*/ 115334 w 641566"/>
                          <a:gd name="connsiteY1" fmla="*/ 277572 h 463375"/>
                          <a:gd name="connsiteX2" fmla="*/ 310519 w 641566"/>
                          <a:gd name="connsiteY2" fmla="*/ 77020 h 463375"/>
                          <a:gd name="connsiteX3" fmla="*/ 639025 w 641566"/>
                          <a:gd name="connsiteY3" fmla="*/ 0 h 463375"/>
                          <a:gd name="connsiteX4" fmla="*/ 641566 w 641566"/>
                          <a:gd name="connsiteY4" fmla="*/ 450282 h 463375"/>
                          <a:gd name="connsiteX5" fmla="*/ 32053 w 641566"/>
                          <a:gd name="connsiteY5" fmla="*/ 450650 h 463375"/>
                          <a:gd name="connsiteX0" fmla="*/ 28430 w 654882"/>
                          <a:gd name="connsiteY0" fmla="*/ 433761 h 452927"/>
                          <a:gd name="connsiteX1" fmla="*/ 128650 w 654882"/>
                          <a:gd name="connsiteY1" fmla="*/ 277572 h 452927"/>
                          <a:gd name="connsiteX2" fmla="*/ 323835 w 654882"/>
                          <a:gd name="connsiteY2" fmla="*/ 77020 h 452927"/>
                          <a:gd name="connsiteX3" fmla="*/ 652341 w 654882"/>
                          <a:gd name="connsiteY3" fmla="*/ 0 h 452927"/>
                          <a:gd name="connsiteX4" fmla="*/ 654882 w 654882"/>
                          <a:gd name="connsiteY4" fmla="*/ 450282 h 452927"/>
                          <a:gd name="connsiteX5" fmla="*/ 28430 w 654882"/>
                          <a:gd name="connsiteY5" fmla="*/ 433761 h 452927"/>
                          <a:gd name="connsiteX0" fmla="*/ 115121 w 741573"/>
                          <a:gd name="connsiteY0" fmla="*/ 433761 h 450282"/>
                          <a:gd name="connsiteX1" fmla="*/ 215341 w 741573"/>
                          <a:gd name="connsiteY1" fmla="*/ 277572 h 450282"/>
                          <a:gd name="connsiteX2" fmla="*/ 410526 w 741573"/>
                          <a:gd name="connsiteY2" fmla="*/ 77020 h 450282"/>
                          <a:gd name="connsiteX3" fmla="*/ 739032 w 741573"/>
                          <a:gd name="connsiteY3" fmla="*/ 0 h 450282"/>
                          <a:gd name="connsiteX4" fmla="*/ 741573 w 741573"/>
                          <a:gd name="connsiteY4" fmla="*/ 450282 h 450282"/>
                          <a:gd name="connsiteX5" fmla="*/ 115121 w 741573"/>
                          <a:gd name="connsiteY5" fmla="*/ 433761 h 450282"/>
                          <a:gd name="connsiteX0" fmla="*/ 116250 w 736350"/>
                          <a:gd name="connsiteY0" fmla="*/ 450653 h 450657"/>
                          <a:gd name="connsiteX1" fmla="*/ 210118 w 736350"/>
                          <a:gd name="connsiteY1" fmla="*/ 277572 h 450657"/>
                          <a:gd name="connsiteX2" fmla="*/ 405303 w 736350"/>
                          <a:gd name="connsiteY2" fmla="*/ 77020 h 450657"/>
                          <a:gd name="connsiteX3" fmla="*/ 733809 w 736350"/>
                          <a:gd name="connsiteY3" fmla="*/ 0 h 450657"/>
                          <a:gd name="connsiteX4" fmla="*/ 736350 w 736350"/>
                          <a:gd name="connsiteY4" fmla="*/ 450282 h 450657"/>
                          <a:gd name="connsiteX5" fmla="*/ 116250 w 736350"/>
                          <a:gd name="connsiteY5" fmla="*/ 450653 h 450657"/>
                          <a:gd name="connsiteX0" fmla="*/ 135046 w 755146"/>
                          <a:gd name="connsiteY0" fmla="*/ 450653 h 450655"/>
                          <a:gd name="connsiteX1" fmla="*/ 228914 w 755146"/>
                          <a:gd name="connsiteY1" fmla="*/ 277572 h 450655"/>
                          <a:gd name="connsiteX2" fmla="*/ 424099 w 755146"/>
                          <a:gd name="connsiteY2" fmla="*/ 77020 h 450655"/>
                          <a:gd name="connsiteX3" fmla="*/ 752605 w 755146"/>
                          <a:gd name="connsiteY3" fmla="*/ 0 h 450655"/>
                          <a:gd name="connsiteX4" fmla="*/ 755146 w 755146"/>
                          <a:gd name="connsiteY4" fmla="*/ 450282 h 450655"/>
                          <a:gd name="connsiteX5" fmla="*/ 135046 w 755146"/>
                          <a:gd name="connsiteY5" fmla="*/ 450653 h 450655"/>
                          <a:gd name="connsiteX0" fmla="*/ 135046 w 755146"/>
                          <a:gd name="connsiteY0" fmla="*/ 453534 h 453536"/>
                          <a:gd name="connsiteX1" fmla="*/ 228914 w 755146"/>
                          <a:gd name="connsiteY1" fmla="*/ 280453 h 453536"/>
                          <a:gd name="connsiteX2" fmla="*/ 424099 w 755146"/>
                          <a:gd name="connsiteY2" fmla="*/ 79901 h 453536"/>
                          <a:gd name="connsiteX3" fmla="*/ 752605 w 755146"/>
                          <a:gd name="connsiteY3" fmla="*/ 2881 h 453536"/>
                          <a:gd name="connsiteX4" fmla="*/ 755146 w 755146"/>
                          <a:gd name="connsiteY4" fmla="*/ 453163 h 453536"/>
                          <a:gd name="connsiteX5" fmla="*/ 135046 w 755146"/>
                          <a:gd name="connsiteY5" fmla="*/ 453534 h 453536"/>
                          <a:gd name="connsiteX0" fmla="*/ 135046 w 755146"/>
                          <a:gd name="connsiteY0" fmla="*/ 468582 h 468584"/>
                          <a:gd name="connsiteX1" fmla="*/ 228914 w 755146"/>
                          <a:gd name="connsiteY1" fmla="*/ 295501 h 468584"/>
                          <a:gd name="connsiteX2" fmla="*/ 424099 w 755146"/>
                          <a:gd name="connsiteY2" fmla="*/ 94949 h 468584"/>
                          <a:gd name="connsiteX3" fmla="*/ 752605 w 755146"/>
                          <a:gd name="connsiteY3" fmla="*/ 17929 h 468584"/>
                          <a:gd name="connsiteX4" fmla="*/ 755146 w 755146"/>
                          <a:gd name="connsiteY4" fmla="*/ 468211 h 468584"/>
                          <a:gd name="connsiteX5" fmla="*/ 135046 w 755146"/>
                          <a:gd name="connsiteY5" fmla="*/ 468582 h 468584"/>
                          <a:gd name="connsiteX0" fmla="*/ 135046 w 755146"/>
                          <a:gd name="connsiteY0" fmla="*/ 454592 h 454594"/>
                          <a:gd name="connsiteX1" fmla="*/ 228914 w 755146"/>
                          <a:gd name="connsiteY1" fmla="*/ 281511 h 454594"/>
                          <a:gd name="connsiteX2" fmla="*/ 424099 w 755146"/>
                          <a:gd name="connsiteY2" fmla="*/ 80959 h 454594"/>
                          <a:gd name="connsiteX3" fmla="*/ 752605 w 755146"/>
                          <a:gd name="connsiteY3" fmla="*/ 3939 h 454594"/>
                          <a:gd name="connsiteX4" fmla="*/ 755146 w 755146"/>
                          <a:gd name="connsiteY4" fmla="*/ 454221 h 454594"/>
                          <a:gd name="connsiteX5" fmla="*/ 135046 w 755146"/>
                          <a:gd name="connsiteY5" fmla="*/ 454592 h 454594"/>
                          <a:gd name="connsiteX0" fmla="*/ 45723 w 665823"/>
                          <a:gd name="connsiteY0" fmla="*/ 450653 h 463221"/>
                          <a:gd name="connsiteX1" fmla="*/ 139591 w 665823"/>
                          <a:gd name="connsiteY1" fmla="*/ 279684 h 463221"/>
                          <a:gd name="connsiteX2" fmla="*/ 334776 w 665823"/>
                          <a:gd name="connsiteY2" fmla="*/ 77020 h 463221"/>
                          <a:gd name="connsiteX3" fmla="*/ 663282 w 665823"/>
                          <a:gd name="connsiteY3" fmla="*/ 0 h 463221"/>
                          <a:gd name="connsiteX4" fmla="*/ 665823 w 665823"/>
                          <a:gd name="connsiteY4" fmla="*/ 450282 h 463221"/>
                          <a:gd name="connsiteX5" fmla="*/ 45723 w 665823"/>
                          <a:gd name="connsiteY5" fmla="*/ 450653 h 463221"/>
                          <a:gd name="connsiteX0" fmla="*/ 45723 w 665823"/>
                          <a:gd name="connsiteY0" fmla="*/ 461894 h 474462"/>
                          <a:gd name="connsiteX1" fmla="*/ 139591 w 665823"/>
                          <a:gd name="connsiteY1" fmla="*/ 290925 h 474462"/>
                          <a:gd name="connsiteX2" fmla="*/ 334776 w 665823"/>
                          <a:gd name="connsiteY2" fmla="*/ 88261 h 474462"/>
                          <a:gd name="connsiteX3" fmla="*/ 663282 w 665823"/>
                          <a:gd name="connsiteY3" fmla="*/ 11241 h 474462"/>
                          <a:gd name="connsiteX4" fmla="*/ 665823 w 665823"/>
                          <a:gd name="connsiteY4" fmla="*/ 461523 h 474462"/>
                          <a:gd name="connsiteX5" fmla="*/ 45723 w 665823"/>
                          <a:gd name="connsiteY5" fmla="*/ 461894 h 474462"/>
                          <a:gd name="connsiteX0" fmla="*/ 45723 w 665823"/>
                          <a:gd name="connsiteY0" fmla="*/ 454711 h 467279"/>
                          <a:gd name="connsiteX1" fmla="*/ 139591 w 665823"/>
                          <a:gd name="connsiteY1" fmla="*/ 283742 h 467279"/>
                          <a:gd name="connsiteX2" fmla="*/ 334776 w 665823"/>
                          <a:gd name="connsiteY2" fmla="*/ 81078 h 467279"/>
                          <a:gd name="connsiteX3" fmla="*/ 663282 w 665823"/>
                          <a:gd name="connsiteY3" fmla="*/ 4058 h 467279"/>
                          <a:gd name="connsiteX4" fmla="*/ 665823 w 665823"/>
                          <a:gd name="connsiteY4" fmla="*/ 454340 h 467279"/>
                          <a:gd name="connsiteX5" fmla="*/ 45723 w 665823"/>
                          <a:gd name="connsiteY5" fmla="*/ 454711 h 467279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</a:cxnLst>
                        <a:rect l="l" t="t" r="r" b="b"/>
                        <a:pathLst>
                          <a:path w="665823" h="467279">
                            <a:moveTo>
                              <a:pt x="45723" y="454711"/>
                            </a:moveTo>
                            <a:cubicBezTo>
                              <a:pt x="-41982" y="426278"/>
                              <a:pt x="364" y="284801"/>
                              <a:pt x="139591" y="283742"/>
                            </a:cubicBezTo>
                            <a:cubicBezTo>
                              <a:pt x="278818" y="282683"/>
                              <a:pt x="336482" y="191093"/>
                              <a:pt x="334776" y="81078"/>
                            </a:cubicBezTo>
                            <a:cubicBezTo>
                              <a:pt x="333070" y="-28937"/>
                              <a:pt x="501536" y="5380"/>
                              <a:pt x="663282" y="4058"/>
                            </a:cubicBezTo>
                            <a:cubicBezTo>
                              <a:pt x="664950" y="124813"/>
                              <a:pt x="664130" y="348907"/>
                              <a:pt x="665823" y="454340"/>
                            </a:cubicBezTo>
                            <a:cubicBezTo>
                              <a:pt x="459123" y="454464"/>
                              <a:pt x="133428" y="483144"/>
                              <a:pt x="45723" y="454711"/>
                            </a:cubicBezTo>
                            <a:close/>
                          </a:path>
                        </a:pathLst>
                      </a:custGeom>
                      <a:solidFill>
                        <a:srgbClr val="ECECEB"/>
                      </a:solidFill>
                      <a:ln w="9525" cap="flat" cmpd="sng" algn="ctr">
                        <a:noFill/>
                        <a:prstDash val="solid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45034B3" id="Freeform 2" o:spid="_x0000_s1026" style="position:absolute;margin-left:336.2pt;margin-top:98.85pt;width:62.85pt;height:44.2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page;v-text-anchor:middle" coordsize="665823,467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" path="m45723,454711c-41982,426278,364,284801,139591,283742,278818,282683,336482,191093,334776,81078,333070,-28937,501536,5380,663282,4058v1668,120755,848,344849,2541,450282c459123,454464,133428,483144,45723,454711xe" fillcolor="#ececeb" stroked="f">
              <v:path arrowok="t" o:connecttype="custom" o:connectlocs="54813,546860;167343,341243;401333,97509;795149,4880;798195,546414;54813,546860" o:connectangles="0,0,0,0,0,0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column">
                <wp:posOffset>5797550</wp:posOffset>
              </wp:positionH>
              <wp:positionV relativeFrom="paragraph">
                <wp:posOffset>998220</wp:posOffset>
              </wp:positionV>
              <wp:extent cx="658495" cy="671830"/>
              <wp:effectExtent l="0" t="0" r="8255" b="0"/>
              <wp:wrapNone/>
              <wp:docPr id="17" name="Freeform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 flipH="1" flipV="1">
                        <a:off x="0" y="0"/>
                        <a:ext cx="658495" cy="671830"/>
                      </a:xfrm>
                      <a:custGeom>
                        <a:avLst/>
                        <a:gdLst>
                          <a:gd name="connsiteX0" fmla="*/ 0 w 730250"/>
                          <a:gd name="connsiteY0" fmla="*/ 292100 h 482600"/>
                          <a:gd name="connsiteX1" fmla="*/ 0 w 730250"/>
                          <a:gd name="connsiteY1" fmla="*/ 292100 h 482600"/>
                          <a:gd name="connsiteX2" fmla="*/ 349250 w 730250"/>
                          <a:gd name="connsiteY2" fmla="*/ 285750 h 482600"/>
                          <a:gd name="connsiteX3" fmla="*/ 368300 w 730250"/>
                          <a:gd name="connsiteY3" fmla="*/ 273050 h 482600"/>
                          <a:gd name="connsiteX4" fmla="*/ 400050 w 730250"/>
                          <a:gd name="connsiteY4" fmla="*/ 215900 h 482600"/>
                          <a:gd name="connsiteX5" fmla="*/ 400050 w 730250"/>
                          <a:gd name="connsiteY5" fmla="*/ 0 h 482600"/>
                          <a:gd name="connsiteX6" fmla="*/ 730250 w 730250"/>
                          <a:gd name="connsiteY6" fmla="*/ 273050 h 482600"/>
                          <a:gd name="connsiteX7" fmla="*/ 361950 w 730250"/>
                          <a:gd name="connsiteY7" fmla="*/ 482600 h 482600"/>
                          <a:gd name="connsiteX8" fmla="*/ 0 w 730250"/>
                          <a:gd name="connsiteY8" fmla="*/ 292100 h 482600"/>
                          <a:gd name="connsiteX0" fmla="*/ 0 w 730250"/>
                          <a:gd name="connsiteY0" fmla="*/ 292100 h 482600"/>
                          <a:gd name="connsiteX1" fmla="*/ 0 w 730250"/>
                          <a:gd name="connsiteY1" fmla="*/ 292100 h 482600"/>
                          <a:gd name="connsiteX2" fmla="*/ 234950 w 730250"/>
                          <a:gd name="connsiteY2" fmla="*/ 279400 h 482600"/>
                          <a:gd name="connsiteX3" fmla="*/ 368300 w 730250"/>
                          <a:gd name="connsiteY3" fmla="*/ 273050 h 482600"/>
                          <a:gd name="connsiteX4" fmla="*/ 400050 w 730250"/>
                          <a:gd name="connsiteY4" fmla="*/ 215900 h 482600"/>
                          <a:gd name="connsiteX5" fmla="*/ 400050 w 730250"/>
                          <a:gd name="connsiteY5" fmla="*/ 0 h 482600"/>
                          <a:gd name="connsiteX6" fmla="*/ 730250 w 730250"/>
                          <a:gd name="connsiteY6" fmla="*/ 273050 h 482600"/>
                          <a:gd name="connsiteX7" fmla="*/ 361950 w 730250"/>
                          <a:gd name="connsiteY7" fmla="*/ 482600 h 482600"/>
                          <a:gd name="connsiteX8" fmla="*/ 0 w 730250"/>
                          <a:gd name="connsiteY8" fmla="*/ 292100 h 482600"/>
                          <a:gd name="connsiteX0" fmla="*/ 0 w 730250"/>
                          <a:gd name="connsiteY0" fmla="*/ 292100 h 482600"/>
                          <a:gd name="connsiteX1" fmla="*/ 0 w 730250"/>
                          <a:gd name="connsiteY1" fmla="*/ 292100 h 482600"/>
                          <a:gd name="connsiteX2" fmla="*/ 234950 w 730250"/>
                          <a:gd name="connsiteY2" fmla="*/ 279400 h 482600"/>
                          <a:gd name="connsiteX3" fmla="*/ 340360 w 730250"/>
                          <a:gd name="connsiteY3" fmla="*/ 290830 h 482600"/>
                          <a:gd name="connsiteX4" fmla="*/ 400050 w 730250"/>
                          <a:gd name="connsiteY4" fmla="*/ 215900 h 482600"/>
                          <a:gd name="connsiteX5" fmla="*/ 400050 w 730250"/>
                          <a:gd name="connsiteY5" fmla="*/ 0 h 482600"/>
                          <a:gd name="connsiteX6" fmla="*/ 730250 w 730250"/>
                          <a:gd name="connsiteY6" fmla="*/ 273050 h 482600"/>
                          <a:gd name="connsiteX7" fmla="*/ 361950 w 730250"/>
                          <a:gd name="connsiteY7" fmla="*/ 482600 h 482600"/>
                          <a:gd name="connsiteX8" fmla="*/ 0 w 730250"/>
                          <a:gd name="connsiteY8" fmla="*/ 292100 h 482600"/>
                          <a:gd name="connsiteX0" fmla="*/ 0 w 730250"/>
                          <a:gd name="connsiteY0" fmla="*/ 292100 h 482600"/>
                          <a:gd name="connsiteX1" fmla="*/ 0 w 730250"/>
                          <a:gd name="connsiteY1" fmla="*/ 292100 h 482600"/>
                          <a:gd name="connsiteX2" fmla="*/ 234950 w 730250"/>
                          <a:gd name="connsiteY2" fmla="*/ 279400 h 482600"/>
                          <a:gd name="connsiteX3" fmla="*/ 340360 w 730250"/>
                          <a:gd name="connsiteY3" fmla="*/ 290830 h 482600"/>
                          <a:gd name="connsiteX4" fmla="*/ 400050 w 730250"/>
                          <a:gd name="connsiteY4" fmla="*/ 215900 h 482600"/>
                          <a:gd name="connsiteX5" fmla="*/ 400050 w 730250"/>
                          <a:gd name="connsiteY5" fmla="*/ 0 h 482600"/>
                          <a:gd name="connsiteX6" fmla="*/ 730250 w 730250"/>
                          <a:gd name="connsiteY6" fmla="*/ 273050 h 482600"/>
                          <a:gd name="connsiteX7" fmla="*/ 361950 w 730250"/>
                          <a:gd name="connsiteY7" fmla="*/ 482600 h 482600"/>
                          <a:gd name="connsiteX8" fmla="*/ 0 w 730250"/>
                          <a:gd name="connsiteY8" fmla="*/ 292100 h 482600"/>
                          <a:gd name="connsiteX0" fmla="*/ 0 w 730250"/>
                          <a:gd name="connsiteY0" fmla="*/ 292100 h 482600"/>
                          <a:gd name="connsiteX1" fmla="*/ 0 w 730250"/>
                          <a:gd name="connsiteY1" fmla="*/ 292100 h 482600"/>
                          <a:gd name="connsiteX2" fmla="*/ 184150 w 730250"/>
                          <a:gd name="connsiteY2" fmla="*/ 292100 h 482600"/>
                          <a:gd name="connsiteX3" fmla="*/ 340360 w 730250"/>
                          <a:gd name="connsiteY3" fmla="*/ 290830 h 482600"/>
                          <a:gd name="connsiteX4" fmla="*/ 400050 w 730250"/>
                          <a:gd name="connsiteY4" fmla="*/ 215900 h 482600"/>
                          <a:gd name="connsiteX5" fmla="*/ 400050 w 730250"/>
                          <a:gd name="connsiteY5" fmla="*/ 0 h 482600"/>
                          <a:gd name="connsiteX6" fmla="*/ 730250 w 730250"/>
                          <a:gd name="connsiteY6" fmla="*/ 273050 h 482600"/>
                          <a:gd name="connsiteX7" fmla="*/ 361950 w 730250"/>
                          <a:gd name="connsiteY7" fmla="*/ 482600 h 482600"/>
                          <a:gd name="connsiteX8" fmla="*/ 0 w 730250"/>
                          <a:gd name="connsiteY8" fmla="*/ 292100 h 482600"/>
                          <a:gd name="connsiteX0" fmla="*/ 0 w 730250"/>
                          <a:gd name="connsiteY0" fmla="*/ 292100 h 482600"/>
                          <a:gd name="connsiteX1" fmla="*/ 0 w 730250"/>
                          <a:gd name="connsiteY1" fmla="*/ 292100 h 482600"/>
                          <a:gd name="connsiteX2" fmla="*/ 340360 w 730250"/>
                          <a:gd name="connsiteY2" fmla="*/ 290830 h 482600"/>
                          <a:gd name="connsiteX3" fmla="*/ 400050 w 730250"/>
                          <a:gd name="connsiteY3" fmla="*/ 215900 h 482600"/>
                          <a:gd name="connsiteX4" fmla="*/ 400050 w 730250"/>
                          <a:gd name="connsiteY4" fmla="*/ 0 h 482600"/>
                          <a:gd name="connsiteX5" fmla="*/ 730250 w 730250"/>
                          <a:gd name="connsiteY5" fmla="*/ 273050 h 482600"/>
                          <a:gd name="connsiteX6" fmla="*/ 361950 w 730250"/>
                          <a:gd name="connsiteY6" fmla="*/ 482600 h 482600"/>
                          <a:gd name="connsiteX7" fmla="*/ 0 w 730250"/>
                          <a:gd name="connsiteY7" fmla="*/ 292100 h 482600"/>
                          <a:gd name="connsiteX0" fmla="*/ 0 w 730250"/>
                          <a:gd name="connsiteY0" fmla="*/ 292100 h 482600"/>
                          <a:gd name="connsiteX1" fmla="*/ 0 w 730250"/>
                          <a:gd name="connsiteY1" fmla="*/ 292100 h 482600"/>
                          <a:gd name="connsiteX2" fmla="*/ 340360 w 730250"/>
                          <a:gd name="connsiteY2" fmla="*/ 290830 h 482600"/>
                          <a:gd name="connsiteX3" fmla="*/ 392430 w 730250"/>
                          <a:gd name="connsiteY3" fmla="*/ 129540 h 482600"/>
                          <a:gd name="connsiteX4" fmla="*/ 400050 w 730250"/>
                          <a:gd name="connsiteY4" fmla="*/ 0 h 482600"/>
                          <a:gd name="connsiteX5" fmla="*/ 730250 w 730250"/>
                          <a:gd name="connsiteY5" fmla="*/ 273050 h 482600"/>
                          <a:gd name="connsiteX6" fmla="*/ 361950 w 730250"/>
                          <a:gd name="connsiteY6" fmla="*/ 482600 h 482600"/>
                          <a:gd name="connsiteX7" fmla="*/ 0 w 730250"/>
                          <a:gd name="connsiteY7" fmla="*/ 292100 h 482600"/>
                          <a:gd name="connsiteX0" fmla="*/ 0 w 730250"/>
                          <a:gd name="connsiteY0" fmla="*/ 292100 h 482600"/>
                          <a:gd name="connsiteX1" fmla="*/ 0 w 730250"/>
                          <a:gd name="connsiteY1" fmla="*/ 292100 h 482600"/>
                          <a:gd name="connsiteX2" fmla="*/ 340360 w 730250"/>
                          <a:gd name="connsiteY2" fmla="*/ 290830 h 482600"/>
                          <a:gd name="connsiteX3" fmla="*/ 392430 w 730250"/>
                          <a:gd name="connsiteY3" fmla="*/ 129540 h 482600"/>
                          <a:gd name="connsiteX4" fmla="*/ 400050 w 730250"/>
                          <a:gd name="connsiteY4" fmla="*/ 0 h 482600"/>
                          <a:gd name="connsiteX5" fmla="*/ 730250 w 730250"/>
                          <a:gd name="connsiteY5" fmla="*/ 273050 h 482600"/>
                          <a:gd name="connsiteX6" fmla="*/ 361950 w 730250"/>
                          <a:gd name="connsiteY6" fmla="*/ 482600 h 482600"/>
                          <a:gd name="connsiteX7" fmla="*/ 0 w 730250"/>
                          <a:gd name="connsiteY7" fmla="*/ 292100 h 482600"/>
                          <a:gd name="connsiteX0" fmla="*/ 0 w 730250"/>
                          <a:gd name="connsiteY0" fmla="*/ 294640 h 485140"/>
                          <a:gd name="connsiteX1" fmla="*/ 0 w 730250"/>
                          <a:gd name="connsiteY1" fmla="*/ 294640 h 485140"/>
                          <a:gd name="connsiteX2" fmla="*/ 340360 w 730250"/>
                          <a:gd name="connsiteY2" fmla="*/ 293370 h 485140"/>
                          <a:gd name="connsiteX3" fmla="*/ 392430 w 730250"/>
                          <a:gd name="connsiteY3" fmla="*/ 132080 h 485140"/>
                          <a:gd name="connsiteX4" fmla="*/ 392430 w 730250"/>
                          <a:gd name="connsiteY4" fmla="*/ 0 h 485140"/>
                          <a:gd name="connsiteX5" fmla="*/ 730250 w 730250"/>
                          <a:gd name="connsiteY5" fmla="*/ 275590 h 485140"/>
                          <a:gd name="connsiteX6" fmla="*/ 361950 w 730250"/>
                          <a:gd name="connsiteY6" fmla="*/ 485140 h 485140"/>
                          <a:gd name="connsiteX7" fmla="*/ 0 w 730250"/>
                          <a:gd name="connsiteY7" fmla="*/ 294640 h 485140"/>
                          <a:gd name="connsiteX0" fmla="*/ 0 w 730250"/>
                          <a:gd name="connsiteY0" fmla="*/ 294640 h 485140"/>
                          <a:gd name="connsiteX1" fmla="*/ 0 w 730250"/>
                          <a:gd name="connsiteY1" fmla="*/ 294640 h 485140"/>
                          <a:gd name="connsiteX2" fmla="*/ 340360 w 730250"/>
                          <a:gd name="connsiteY2" fmla="*/ 293370 h 485140"/>
                          <a:gd name="connsiteX3" fmla="*/ 392430 w 730250"/>
                          <a:gd name="connsiteY3" fmla="*/ 132080 h 485140"/>
                          <a:gd name="connsiteX4" fmla="*/ 392430 w 730250"/>
                          <a:gd name="connsiteY4" fmla="*/ 0 h 485140"/>
                          <a:gd name="connsiteX5" fmla="*/ 730250 w 730250"/>
                          <a:gd name="connsiteY5" fmla="*/ 275590 h 485140"/>
                          <a:gd name="connsiteX6" fmla="*/ 361950 w 730250"/>
                          <a:gd name="connsiteY6" fmla="*/ 485140 h 485140"/>
                          <a:gd name="connsiteX7" fmla="*/ 0 w 730250"/>
                          <a:gd name="connsiteY7" fmla="*/ 294640 h 485140"/>
                          <a:gd name="connsiteX0" fmla="*/ 0 w 730250"/>
                          <a:gd name="connsiteY0" fmla="*/ 294640 h 485140"/>
                          <a:gd name="connsiteX1" fmla="*/ 0 w 730250"/>
                          <a:gd name="connsiteY1" fmla="*/ 294640 h 485140"/>
                          <a:gd name="connsiteX2" fmla="*/ 340360 w 730250"/>
                          <a:gd name="connsiteY2" fmla="*/ 293370 h 485140"/>
                          <a:gd name="connsiteX3" fmla="*/ 392430 w 730250"/>
                          <a:gd name="connsiteY3" fmla="*/ 0 h 485140"/>
                          <a:gd name="connsiteX4" fmla="*/ 730250 w 730250"/>
                          <a:gd name="connsiteY4" fmla="*/ 275590 h 485140"/>
                          <a:gd name="connsiteX5" fmla="*/ 361950 w 730250"/>
                          <a:gd name="connsiteY5" fmla="*/ 485140 h 485140"/>
                          <a:gd name="connsiteX6" fmla="*/ 0 w 730250"/>
                          <a:gd name="connsiteY6" fmla="*/ 294640 h 485140"/>
                          <a:gd name="connsiteX0" fmla="*/ 0 w 730250"/>
                          <a:gd name="connsiteY0" fmla="*/ 294640 h 485140"/>
                          <a:gd name="connsiteX1" fmla="*/ 0 w 730250"/>
                          <a:gd name="connsiteY1" fmla="*/ 294640 h 485140"/>
                          <a:gd name="connsiteX2" fmla="*/ 340360 w 730250"/>
                          <a:gd name="connsiteY2" fmla="*/ 293370 h 485140"/>
                          <a:gd name="connsiteX3" fmla="*/ 392430 w 730250"/>
                          <a:gd name="connsiteY3" fmla="*/ 0 h 485140"/>
                          <a:gd name="connsiteX4" fmla="*/ 730250 w 730250"/>
                          <a:gd name="connsiteY4" fmla="*/ 275590 h 485140"/>
                          <a:gd name="connsiteX5" fmla="*/ 361950 w 730250"/>
                          <a:gd name="connsiteY5" fmla="*/ 485140 h 485140"/>
                          <a:gd name="connsiteX6" fmla="*/ 0 w 730250"/>
                          <a:gd name="connsiteY6" fmla="*/ 294640 h 485140"/>
                          <a:gd name="connsiteX0" fmla="*/ 0 w 730250"/>
                          <a:gd name="connsiteY0" fmla="*/ 294640 h 485140"/>
                          <a:gd name="connsiteX1" fmla="*/ 0 w 730250"/>
                          <a:gd name="connsiteY1" fmla="*/ 294640 h 485140"/>
                          <a:gd name="connsiteX2" fmla="*/ 266700 w 730250"/>
                          <a:gd name="connsiteY2" fmla="*/ 295910 h 485140"/>
                          <a:gd name="connsiteX3" fmla="*/ 392430 w 730250"/>
                          <a:gd name="connsiteY3" fmla="*/ 0 h 485140"/>
                          <a:gd name="connsiteX4" fmla="*/ 730250 w 730250"/>
                          <a:gd name="connsiteY4" fmla="*/ 275590 h 485140"/>
                          <a:gd name="connsiteX5" fmla="*/ 361950 w 730250"/>
                          <a:gd name="connsiteY5" fmla="*/ 485140 h 485140"/>
                          <a:gd name="connsiteX6" fmla="*/ 0 w 730250"/>
                          <a:gd name="connsiteY6" fmla="*/ 294640 h 485140"/>
                          <a:gd name="connsiteX0" fmla="*/ 0 w 730250"/>
                          <a:gd name="connsiteY0" fmla="*/ 294640 h 485140"/>
                          <a:gd name="connsiteX1" fmla="*/ 0 w 730250"/>
                          <a:gd name="connsiteY1" fmla="*/ 294640 h 485140"/>
                          <a:gd name="connsiteX2" fmla="*/ 266700 w 730250"/>
                          <a:gd name="connsiteY2" fmla="*/ 295910 h 485140"/>
                          <a:gd name="connsiteX3" fmla="*/ 392430 w 730250"/>
                          <a:gd name="connsiteY3" fmla="*/ 0 h 485140"/>
                          <a:gd name="connsiteX4" fmla="*/ 730250 w 730250"/>
                          <a:gd name="connsiteY4" fmla="*/ 275590 h 485140"/>
                          <a:gd name="connsiteX5" fmla="*/ 361950 w 730250"/>
                          <a:gd name="connsiteY5" fmla="*/ 485140 h 485140"/>
                          <a:gd name="connsiteX6" fmla="*/ 0 w 730250"/>
                          <a:gd name="connsiteY6" fmla="*/ 294640 h 485140"/>
                          <a:gd name="connsiteX0" fmla="*/ 0 w 730250"/>
                          <a:gd name="connsiteY0" fmla="*/ 294640 h 485140"/>
                          <a:gd name="connsiteX1" fmla="*/ 0 w 730250"/>
                          <a:gd name="connsiteY1" fmla="*/ 294640 h 485140"/>
                          <a:gd name="connsiteX2" fmla="*/ 266700 w 730250"/>
                          <a:gd name="connsiteY2" fmla="*/ 295910 h 485140"/>
                          <a:gd name="connsiteX3" fmla="*/ 392430 w 730250"/>
                          <a:gd name="connsiteY3" fmla="*/ 0 h 485140"/>
                          <a:gd name="connsiteX4" fmla="*/ 730250 w 730250"/>
                          <a:gd name="connsiteY4" fmla="*/ 275590 h 485140"/>
                          <a:gd name="connsiteX5" fmla="*/ 361950 w 730250"/>
                          <a:gd name="connsiteY5" fmla="*/ 485140 h 485140"/>
                          <a:gd name="connsiteX6" fmla="*/ 0 w 730250"/>
                          <a:gd name="connsiteY6" fmla="*/ 294640 h 485140"/>
                          <a:gd name="connsiteX0" fmla="*/ 0 w 730250"/>
                          <a:gd name="connsiteY0" fmla="*/ 129540 h 320040"/>
                          <a:gd name="connsiteX1" fmla="*/ 0 w 730250"/>
                          <a:gd name="connsiteY1" fmla="*/ 129540 h 320040"/>
                          <a:gd name="connsiteX2" fmla="*/ 266700 w 730250"/>
                          <a:gd name="connsiteY2" fmla="*/ 130810 h 320040"/>
                          <a:gd name="connsiteX3" fmla="*/ 389890 w 730250"/>
                          <a:gd name="connsiteY3" fmla="*/ 0 h 320040"/>
                          <a:gd name="connsiteX4" fmla="*/ 730250 w 730250"/>
                          <a:gd name="connsiteY4" fmla="*/ 110490 h 320040"/>
                          <a:gd name="connsiteX5" fmla="*/ 361950 w 730250"/>
                          <a:gd name="connsiteY5" fmla="*/ 320040 h 320040"/>
                          <a:gd name="connsiteX6" fmla="*/ 0 w 730250"/>
                          <a:gd name="connsiteY6" fmla="*/ 129540 h 320040"/>
                          <a:gd name="connsiteX0" fmla="*/ 0 w 730250"/>
                          <a:gd name="connsiteY0" fmla="*/ 175556 h 366056"/>
                          <a:gd name="connsiteX1" fmla="*/ 0 w 730250"/>
                          <a:gd name="connsiteY1" fmla="*/ 175556 h 366056"/>
                          <a:gd name="connsiteX2" fmla="*/ 266700 w 730250"/>
                          <a:gd name="connsiteY2" fmla="*/ 176826 h 366056"/>
                          <a:gd name="connsiteX3" fmla="*/ 389890 w 730250"/>
                          <a:gd name="connsiteY3" fmla="*/ 46016 h 366056"/>
                          <a:gd name="connsiteX4" fmla="*/ 730250 w 730250"/>
                          <a:gd name="connsiteY4" fmla="*/ 156506 h 366056"/>
                          <a:gd name="connsiteX5" fmla="*/ 361950 w 730250"/>
                          <a:gd name="connsiteY5" fmla="*/ 366056 h 366056"/>
                          <a:gd name="connsiteX6" fmla="*/ 0 w 730250"/>
                          <a:gd name="connsiteY6" fmla="*/ 175556 h 366056"/>
                          <a:gd name="connsiteX0" fmla="*/ 0 w 730250"/>
                          <a:gd name="connsiteY0" fmla="*/ 175556 h 366056"/>
                          <a:gd name="connsiteX1" fmla="*/ 0 w 730250"/>
                          <a:gd name="connsiteY1" fmla="*/ 175556 h 366056"/>
                          <a:gd name="connsiteX2" fmla="*/ 266700 w 730250"/>
                          <a:gd name="connsiteY2" fmla="*/ 176826 h 366056"/>
                          <a:gd name="connsiteX3" fmla="*/ 389890 w 730250"/>
                          <a:gd name="connsiteY3" fmla="*/ 46016 h 366056"/>
                          <a:gd name="connsiteX4" fmla="*/ 730250 w 730250"/>
                          <a:gd name="connsiteY4" fmla="*/ 156506 h 366056"/>
                          <a:gd name="connsiteX5" fmla="*/ 361950 w 730250"/>
                          <a:gd name="connsiteY5" fmla="*/ 366056 h 366056"/>
                          <a:gd name="connsiteX6" fmla="*/ 0 w 730250"/>
                          <a:gd name="connsiteY6" fmla="*/ 175556 h 366056"/>
                          <a:gd name="connsiteX0" fmla="*/ 0 w 730250"/>
                          <a:gd name="connsiteY0" fmla="*/ 129624 h 320124"/>
                          <a:gd name="connsiteX1" fmla="*/ 0 w 730250"/>
                          <a:gd name="connsiteY1" fmla="*/ 129624 h 320124"/>
                          <a:gd name="connsiteX2" fmla="*/ 254000 w 730250"/>
                          <a:gd name="connsiteY2" fmla="*/ 128352 h 320124"/>
                          <a:gd name="connsiteX3" fmla="*/ 389890 w 730250"/>
                          <a:gd name="connsiteY3" fmla="*/ 84 h 320124"/>
                          <a:gd name="connsiteX4" fmla="*/ 730250 w 730250"/>
                          <a:gd name="connsiteY4" fmla="*/ 110574 h 320124"/>
                          <a:gd name="connsiteX5" fmla="*/ 361950 w 730250"/>
                          <a:gd name="connsiteY5" fmla="*/ 320124 h 320124"/>
                          <a:gd name="connsiteX6" fmla="*/ 0 w 730250"/>
                          <a:gd name="connsiteY6" fmla="*/ 129624 h 320124"/>
                          <a:gd name="connsiteX0" fmla="*/ 0 w 730250"/>
                          <a:gd name="connsiteY0" fmla="*/ 151991 h 342491"/>
                          <a:gd name="connsiteX1" fmla="*/ 0 w 730250"/>
                          <a:gd name="connsiteY1" fmla="*/ 151991 h 342491"/>
                          <a:gd name="connsiteX2" fmla="*/ 254000 w 730250"/>
                          <a:gd name="connsiteY2" fmla="*/ 150719 h 342491"/>
                          <a:gd name="connsiteX3" fmla="*/ 389890 w 730250"/>
                          <a:gd name="connsiteY3" fmla="*/ 22451 h 342491"/>
                          <a:gd name="connsiteX4" fmla="*/ 730250 w 730250"/>
                          <a:gd name="connsiteY4" fmla="*/ 132941 h 342491"/>
                          <a:gd name="connsiteX5" fmla="*/ 361950 w 730250"/>
                          <a:gd name="connsiteY5" fmla="*/ 342491 h 342491"/>
                          <a:gd name="connsiteX6" fmla="*/ 0 w 730250"/>
                          <a:gd name="connsiteY6" fmla="*/ 151991 h 342491"/>
                          <a:gd name="connsiteX0" fmla="*/ 0 w 720090"/>
                          <a:gd name="connsiteY0" fmla="*/ 150971 h 341471"/>
                          <a:gd name="connsiteX1" fmla="*/ 0 w 720090"/>
                          <a:gd name="connsiteY1" fmla="*/ 150971 h 341471"/>
                          <a:gd name="connsiteX2" fmla="*/ 254000 w 720090"/>
                          <a:gd name="connsiteY2" fmla="*/ 149699 h 341471"/>
                          <a:gd name="connsiteX3" fmla="*/ 389890 w 720090"/>
                          <a:gd name="connsiteY3" fmla="*/ 21431 h 341471"/>
                          <a:gd name="connsiteX4" fmla="*/ 720090 w 720090"/>
                          <a:gd name="connsiteY4" fmla="*/ 22629 h 341471"/>
                          <a:gd name="connsiteX5" fmla="*/ 361950 w 720090"/>
                          <a:gd name="connsiteY5" fmla="*/ 341471 h 341471"/>
                          <a:gd name="connsiteX6" fmla="*/ 0 w 720090"/>
                          <a:gd name="connsiteY6" fmla="*/ 150971 h 341471"/>
                          <a:gd name="connsiteX0" fmla="*/ 0 w 720090"/>
                          <a:gd name="connsiteY0" fmla="*/ 150971 h 341471"/>
                          <a:gd name="connsiteX1" fmla="*/ 0 w 720090"/>
                          <a:gd name="connsiteY1" fmla="*/ 150971 h 341471"/>
                          <a:gd name="connsiteX2" fmla="*/ 254000 w 720090"/>
                          <a:gd name="connsiteY2" fmla="*/ 149699 h 341471"/>
                          <a:gd name="connsiteX3" fmla="*/ 389890 w 720090"/>
                          <a:gd name="connsiteY3" fmla="*/ 21431 h 341471"/>
                          <a:gd name="connsiteX4" fmla="*/ 720090 w 720090"/>
                          <a:gd name="connsiteY4" fmla="*/ 22629 h 341471"/>
                          <a:gd name="connsiteX5" fmla="*/ 361950 w 720090"/>
                          <a:gd name="connsiteY5" fmla="*/ 341471 h 341471"/>
                          <a:gd name="connsiteX6" fmla="*/ 0 w 720090"/>
                          <a:gd name="connsiteY6" fmla="*/ 150971 h 341471"/>
                          <a:gd name="connsiteX0" fmla="*/ 0 w 725170"/>
                          <a:gd name="connsiteY0" fmla="*/ 150971 h 338927"/>
                          <a:gd name="connsiteX1" fmla="*/ 0 w 725170"/>
                          <a:gd name="connsiteY1" fmla="*/ 150971 h 338927"/>
                          <a:gd name="connsiteX2" fmla="*/ 254000 w 725170"/>
                          <a:gd name="connsiteY2" fmla="*/ 149699 h 338927"/>
                          <a:gd name="connsiteX3" fmla="*/ 389890 w 725170"/>
                          <a:gd name="connsiteY3" fmla="*/ 21431 h 338927"/>
                          <a:gd name="connsiteX4" fmla="*/ 720090 w 725170"/>
                          <a:gd name="connsiteY4" fmla="*/ 22629 h 338927"/>
                          <a:gd name="connsiteX5" fmla="*/ 725170 w 725170"/>
                          <a:gd name="connsiteY5" fmla="*/ 338927 h 338927"/>
                          <a:gd name="connsiteX6" fmla="*/ 0 w 725170"/>
                          <a:gd name="connsiteY6" fmla="*/ 150971 h 338927"/>
                          <a:gd name="connsiteX0" fmla="*/ 0 w 725170"/>
                          <a:gd name="connsiteY0" fmla="*/ 150971 h 338927"/>
                          <a:gd name="connsiteX1" fmla="*/ 0 w 725170"/>
                          <a:gd name="connsiteY1" fmla="*/ 150971 h 338927"/>
                          <a:gd name="connsiteX2" fmla="*/ 254000 w 725170"/>
                          <a:gd name="connsiteY2" fmla="*/ 149699 h 338927"/>
                          <a:gd name="connsiteX3" fmla="*/ 389890 w 725170"/>
                          <a:gd name="connsiteY3" fmla="*/ 21431 h 338927"/>
                          <a:gd name="connsiteX4" fmla="*/ 720090 w 725170"/>
                          <a:gd name="connsiteY4" fmla="*/ 22629 h 338927"/>
                          <a:gd name="connsiteX5" fmla="*/ 725170 w 725170"/>
                          <a:gd name="connsiteY5" fmla="*/ 338927 h 338927"/>
                          <a:gd name="connsiteX6" fmla="*/ 379730 w 725170"/>
                          <a:gd name="connsiteY6" fmla="*/ 247650 h 338927"/>
                          <a:gd name="connsiteX7" fmla="*/ 0 w 725170"/>
                          <a:gd name="connsiteY7" fmla="*/ 150971 h 338927"/>
                          <a:gd name="connsiteX0" fmla="*/ 0 w 725170"/>
                          <a:gd name="connsiteY0" fmla="*/ 150971 h 339217"/>
                          <a:gd name="connsiteX1" fmla="*/ 0 w 725170"/>
                          <a:gd name="connsiteY1" fmla="*/ 150971 h 339217"/>
                          <a:gd name="connsiteX2" fmla="*/ 254000 w 725170"/>
                          <a:gd name="connsiteY2" fmla="*/ 149699 h 339217"/>
                          <a:gd name="connsiteX3" fmla="*/ 389890 w 725170"/>
                          <a:gd name="connsiteY3" fmla="*/ 21431 h 339217"/>
                          <a:gd name="connsiteX4" fmla="*/ 720090 w 725170"/>
                          <a:gd name="connsiteY4" fmla="*/ 22629 h 339217"/>
                          <a:gd name="connsiteX5" fmla="*/ 725170 w 725170"/>
                          <a:gd name="connsiteY5" fmla="*/ 338927 h 339217"/>
                          <a:gd name="connsiteX6" fmla="*/ 3810 w 725170"/>
                          <a:gd name="connsiteY6" fmla="*/ 339217 h 339217"/>
                          <a:gd name="connsiteX7" fmla="*/ 0 w 725170"/>
                          <a:gd name="connsiteY7" fmla="*/ 150971 h 339217"/>
                          <a:gd name="connsiteX0" fmla="*/ 0 w 725170"/>
                          <a:gd name="connsiteY0" fmla="*/ 150971 h 339217"/>
                          <a:gd name="connsiteX1" fmla="*/ 0 w 725170"/>
                          <a:gd name="connsiteY1" fmla="*/ 150971 h 339217"/>
                          <a:gd name="connsiteX2" fmla="*/ 254000 w 725170"/>
                          <a:gd name="connsiteY2" fmla="*/ 149699 h 339217"/>
                          <a:gd name="connsiteX3" fmla="*/ 389890 w 725170"/>
                          <a:gd name="connsiteY3" fmla="*/ 21431 h 339217"/>
                          <a:gd name="connsiteX4" fmla="*/ 720090 w 725170"/>
                          <a:gd name="connsiteY4" fmla="*/ 22629 h 339217"/>
                          <a:gd name="connsiteX5" fmla="*/ 725170 w 725170"/>
                          <a:gd name="connsiteY5" fmla="*/ 338927 h 339217"/>
                          <a:gd name="connsiteX6" fmla="*/ 3810 w 725170"/>
                          <a:gd name="connsiteY6" fmla="*/ 339217 h 339217"/>
                          <a:gd name="connsiteX7" fmla="*/ 0 w 725170"/>
                          <a:gd name="connsiteY7" fmla="*/ 150971 h 339217"/>
                          <a:gd name="connsiteX0" fmla="*/ 85090 w 810260"/>
                          <a:gd name="connsiteY0" fmla="*/ 150971 h 338927"/>
                          <a:gd name="connsiteX1" fmla="*/ 85090 w 810260"/>
                          <a:gd name="connsiteY1" fmla="*/ 150971 h 338927"/>
                          <a:gd name="connsiteX2" fmla="*/ 339090 w 810260"/>
                          <a:gd name="connsiteY2" fmla="*/ 149699 h 338927"/>
                          <a:gd name="connsiteX3" fmla="*/ 474980 w 810260"/>
                          <a:gd name="connsiteY3" fmla="*/ 21431 h 338927"/>
                          <a:gd name="connsiteX4" fmla="*/ 805180 w 810260"/>
                          <a:gd name="connsiteY4" fmla="*/ 22629 h 338927"/>
                          <a:gd name="connsiteX5" fmla="*/ 810260 w 810260"/>
                          <a:gd name="connsiteY5" fmla="*/ 338927 h 338927"/>
                          <a:gd name="connsiteX6" fmla="*/ 0 w 810260"/>
                          <a:gd name="connsiteY6" fmla="*/ 293480 h 338927"/>
                          <a:gd name="connsiteX7" fmla="*/ 85090 w 810260"/>
                          <a:gd name="connsiteY7" fmla="*/ 150971 h 338927"/>
                          <a:gd name="connsiteX0" fmla="*/ 0 w 725170"/>
                          <a:gd name="connsiteY0" fmla="*/ 150971 h 341807"/>
                          <a:gd name="connsiteX1" fmla="*/ 0 w 725170"/>
                          <a:gd name="connsiteY1" fmla="*/ 150971 h 341807"/>
                          <a:gd name="connsiteX2" fmla="*/ 254000 w 725170"/>
                          <a:gd name="connsiteY2" fmla="*/ 149699 h 341807"/>
                          <a:gd name="connsiteX3" fmla="*/ 389890 w 725170"/>
                          <a:gd name="connsiteY3" fmla="*/ 21431 h 341807"/>
                          <a:gd name="connsiteX4" fmla="*/ 720090 w 725170"/>
                          <a:gd name="connsiteY4" fmla="*/ 22629 h 341807"/>
                          <a:gd name="connsiteX5" fmla="*/ 725170 w 725170"/>
                          <a:gd name="connsiteY5" fmla="*/ 338927 h 341807"/>
                          <a:gd name="connsiteX6" fmla="*/ 3810 w 725170"/>
                          <a:gd name="connsiteY6" fmla="*/ 341807 h 341807"/>
                          <a:gd name="connsiteX7" fmla="*/ 0 w 725170"/>
                          <a:gd name="connsiteY7" fmla="*/ 150971 h 341807"/>
                          <a:gd name="connsiteX0" fmla="*/ 0 w 725170"/>
                          <a:gd name="connsiteY0" fmla="*/ 150971 h 341807"/>
                          <a:gd name="connsiteX1" fmla="*/ 0 w 725170"/>
                          <a:gd name="connsiteY1" fmla="*/ 150971 h 341807"/>
                          <a:gd name="connsiteX2" fmla="*/ 254000 w 725170"/>
                          <a:gd name="connsiteY2" fmla="*/ 149699 h 341807"/>
                          <a:gd name="connsiteX3" fmla="*/ 389890 w 725170"/>
                          <a:gd name="connsiteY3" fmla="*/ 21431 h 341807"/>
                          <a:gd name="connsiteX4" fmla="*/ 720090 w 725170"/>
                          <a:gd name="connsiteY4" fmla="*/ 22629 h 341807"/>
                          <a:gd name="connsiteX5" fmla="*/ 725170 w 725170"/>
                          <a:gd name="connsiteY5" fmla="*/ 338927 h 341807"/>
                          <a:gd name="connsiteX6" fmla="*/ 1270 w 725170"/>
                          <a:gd name="connsiteY6" fmla="*/ 341807 h 341807"/>
                          <a:gd name="connsiteX7" fmla="*/ 0 w 725170"/>
                          <a:gd name="connsiteY7" fmla="*/ 150971 h 341807"/>
                          <a:gd name="connsiteX0" fmla="*/ 0 w 725170"/>
                          <a:gd name="connsiteY0" fmla="*/ 150971 h 338927"/>
                          <a:gd name="connsiteX1" fmla="*/ 0 w 725170"/>
                          <a:gd name="connsiteY1" fmla="*/ 150971 h 338927"/>
                          <a:gd name="connsiteX2" fmla="*/ 254000 w 725170"/>
                          <a:gd name="connsiteY2" fmla="*/ 149699 h 338927"/>
                          <a:gd name="connsiteX3" fmla="*/ 389890 w 725170"/>
                          <a:gd name="connsiteY3" fmla="*/ 21431 h 338927"/>
                          <a:gd name="connsiteX4" fmla="*/ 720090 w 725170"/>
                          <a:gd name="connsiteY4" fmla="*/ 22629 h 338927"/>
                          <a:gd name="connsiteX5" fmla="*/ 725170 w 725170"/>
                          <a:gd name="connsiteY5" fmla="*/ 338927 h 338927"/>
                          <a:gd name="connsiteX6" fmla="*/ 1270 w 725170"/>
                          <a:gd name="connsiteY6" fmla="*/ 311311 h 338927"/>
                          <a:gd name="connsiteX7" fmla="*/ 0 w 725170"/>
                          <a:gd name="connsiteY7" fmla="*/ 150971 h 338927"/>
                          <a:gd name="connsiteX0" fmla="*/ 0 w 725170"/>
                          <a:gd name="connsiteY0" fmla="*/ 150971 h 341833"/>
                          <a:gd name="connsiteX1" fmla="*/ 0 w 725170"/>
                          <a:gd name="connsiteY1" fmla="*/ 150971 h 341833"/>
                          <a:gd name="connsiteX2" fmla="*/ 254000 w 725170"/>
                          <a:gd name="connsiteY2" fmla="*/ 149699 h 341833"/>
                          <a:gd name="connsiteX3" fmla="*/ 389890 w 725170"/>
                          <a:gd name="connsiteY3" fmla="*/ 21431 h 341833"/>
                          <a:gd name="connsiteX4" fmla="*/ 720090 w 725170"/>
                          <a:gd name="connsiteY4" fmla="*/ 22629 h 341833"/>
                          <a:gd name="connsiteX5" fmla="*/ 725170 w 725170"/>
                          <a:gd name="connsiteY5" fmla="*/ 338927 h 341833"/>
                          <a:gd name="connsiteX6" fmla="*/ 1270 w 725170"/>
                          <a:gd name="connsiteY6" fmla="*/ 341833 h 341833"/>
                          <a:gd name="connsiteX7" fmla="*/ 0 w 725170"/>
                          <a:gd name="connsiteY7" fmla="*/ 150971 h 341833"/>
                          <a:gd name="connsiteX0" fmla="*/ 0 w 727710"/>
                          <a:gd name="connsiteY0" fmla="*/ 150971 h 346552"/>
                          <a:gd name="connsiteX1" fmla="*/ 0 w 727710"/>
                          <a:gd name="connsiteY1" fmla="*/ 150971 h 346552"/>
                          <a:gd name="connsiteX2" fmla="*/ 254000 w 727710"/>
                          <a:gd name="connsiteY2" fmla="*/ 149699 h 346552"/>
                          <a:gd name="connsiteX3" fmla="*/ 389890 w 727710"/>
                          <a:gd name="connsiteY3" fmla="*/ 21431 h 346552"/>
                          <a:gd name="connsiteX4" fmla="*/ 720090 w 727710"/>
                          <a:gd name="connsiteY4" fmla="*/ 22629 h 346552"/>
                          <a:gd name="connsiteX5" fmla="*/ 727710 w 727710"/>
                          <a:gd name="connsiteY5" fmla="*/ 346552 h 346552"/>
                          <a:gd name="connsiteX6" fmla="*/ 1270 w 727710"/>
                          <a:gd name="connsiteY6" fmla="*/ 341833 h 346552"/>
                          <a:gd name="connsiteX7" fmla="*/ 0 w 727710"/>
                          <a:gd name="connsiteY7" fmla="*/ 150971 h 346552"/>
                          <a:gd name="connsiteX0" fmla="*/ 0 w 720578"/>
                          <a:gd name="connsiteY0" fmla="*/ 150971 h 344008"/>
                          <a:gd name="connsiteX1" fmla="*/ 0 w 720578"/>
                          <a:gd name="connsiteY1" fmla="*/ 150971 h 344008"/>
                          <a:gd name="connsiteX2" fmla="*/ 254000 w 720578"/>
                          <a:gd name="connsiteY2" fmla="*/ 149699 h 344008"/>
                          <a:gd name="connsiteX3" fmla="*/ 389890 w 720578"/>
                          <a:gd name="connsiteY3" fmla="*/ 21431 h 344008"/>
                          <a:gd name="connsiteX4" fmla="*/ 720090 w 720578"/>
                          <a:gd name="connsiteY4" fmla="*/ 22629 h 344008"/>
                          <a:gd name="connsiteX5" fmla="*/ 720090 w 720578"/>
                          <a:gd name="connsiteY5" fmla="*/ 344008 h 344008"/>
                          <a:gd name="connsiteX6" fmla="*/ 1270 w 720578"/>
                          <a:gd name="connsiteY6" fmla="*/ 341833 h 344008"/>
                          <a:gd name="connsiteX7" fmla="*/ 0 w 720578"/>
                          <a:gd name="connsiteY7" fmla="*/ 150971 h 344008"/>
                          <a:gd name="connsiteX0" fmla="*/ 0 w 720578"/>
                          <a:gd name="connsiteY0" fmla="*/ 150971 h 344008"/>
                          <a:gd name="connsiteX1" fmla="*/ 0 w 720578"/>
                          <a:gd name="connsiteY1" fmla="*/ 150971 h 344008"/>
                          <a:gd name="connsiteX2" fmla="*/ 254000 w 720578"/>
                          <a:gd name="connsiteY2" fmla="*/ 149699 h 344008"/>
                          <a:gd name="connsiteX3" fmla="*/ 389890 w 720578"/>
                          <a:gd name="connsiteY3" fmla="*/ 21431 h 344008"/>
                          <a:gd name="connsiteX4" fmla="*/ 720090 w 720578"/>
                          <a:gd name="connsiteY4" fmla="*/ 22629 h 344008"/>
                          <a:gd name="connsiteX5" fmla="*/ 720090 w 720578"/>
                          <a:gd name="connsiteY5" fmla="*/ 344008 h 344008"/>
                          <a:gd name="connsiteX6" fmla="*/ 1270 w 720578"/>
                          <a:gd name="connsiteY6" fmla="*/ 341833 h 344008"/>
                          <a:gd name="connsiteX7" fmla="*/ 0 w 720578"/>
                          <a:gd name="connsiteY7" fmla="*/ 150971 h 344008"/>
                          <a:gd name="connsiteX0" fmla="*/ 0 w 782565"/>
                          <a:gd name="connsiteY0" fmla="*/ 139497 h 332534"/>
                          <a:gd name="connsiteX1" fmla="*/ 0 w 782565"/>
                          <a:gd name="connsiteY1" fmla="*/ 139497 h 332534"/>
                          <a:gd name="connsiteX2" fmla="*/ 254000 w 782565"/>
                          <a:gd name="connsiteY2" fmla="*/ 138225 h 332534"/>
                          <a:gd name="connsiteX3" fmla="*/ 389890 w 782565"/>
                          <a:gd name="connsiteY3" fmla="*/ 9957 h 332534"/>
                          <a:gd name="connsiteX4" fmla="*/ 720090 w 782565"/>
                          <a:gd name="connsiteY4" fmla="*/ 11155 h 332534"/>
                          <a:gd name="connsiteX5" fmla="*/ 720090 w 782565"/>
                          <a:gd name="connsiteY5" fmla="*/ 332534 h 332534"/>
                          <a:gd name="connsiteX6" fmla="*/ 1270 w 782565"/>
                          <a:gd name="connsiteY6" fmla="*/ 330359 h 332534"/>
                          <a:gd name="connsiteX7" fmla="*/ 0 w 782565"/>
                          <a:gd name="connsiteY7" fmla="*/ 139497 h 332534"/>
                          <a:gd name="connsiteX0" fmla="*/ 0 w 720568"/>
                          <a:gd name="connsiteY0" fmla="*/ 139497 h 332534"/>
                          <a:gd name="connsiteX1" fmla="*/ 0 w 720568"/>
                          <a:gd name="connsiteY1" fmla="*/ 139497 h 332534"/>
                          <a:gd name="connsiteX2" fmla="*/ 254000 w 720568"/>
                          <a:gd name="connsiteY2" fmla="*/ 138225 h 332534"/>
                          <a:gd name="connsiteX3" fmla="*/ 389890 w 720568"/>
                          <a:gd name="connsiteY3" fmla="*/ 9957 h 332534"/>
                          <a:gd name="connsiteX4" fmla="*/ 720090 w 720568"/>
                          <a:gd name="connsiteY4" fmla="*/ 11155 h 332534"/>
                          <a:gd name="connsiteX5" fmla="*/ 720090 w 720568"/>
                          <a:gd name="connsiteY5" fmla="*/ 332534 h 332534"/>
                          <a:gd name="connsiteX6" fmla="*/ 1270 w 720568"/>
                          <a:gd name="connsiteY6" fmla="*/ 330359 h 332534"/>
                          <a:gd name="connsiteX7" fmla="*/ 0 w 720568"/>
                          <a:gd name="connsiteY7" fmla="*/ 139497 h 332534"/>
                          <a:gd name="connsiteX0" fmla="*/ 0 w 720568"/>
                          <a:gd name="connsiteY0" fmla="*/ 138381 h 331418"/>
                          <a:gd name="connsiteX1" fmla="*/ 0 w 720568"/>
                          <a:gd name="connsiteY1" fmla="*/ 138381 h 331418"/>
                          <a:gd name="connsiteX2" fmla="*/ 254000 w 720568"/>
                          <a:gd name="connsiteY2" fmla="*/ 137109 h 331418"/>
                          <a:gd name="connsiteX3" fmla="*/ 389890 w 720568"/>
                          <a:gd name="connsiteY3" fmla="*/ 8841 h 331418"/>
                          <a:gd name="connsiteX4" fmla="*/ 720090 w 720568"/>
                          <a:gd name="connsiteY4" fmla="*/ 10039 h 331418"/>
                          <a:gd name="connsiteX5" fmla="*/ 720090 w 720568"/>
                          <a:gd name="connsiteY5" fmla="*/ 331418 h 331418"/>
                          <a:gd name="connsiteX6" fmla="*/ 1270 w 720568"/>
                          <a:gd name="connsiteY6" fmla="*/ 329243 h 331418"/>
                          <a:gd name="connsiteX7" fmla="*/ 0 w 720568"/>
                          <a:gd name="connsiteY7" fmla="*/ 138381 h 331418"/>
                          <a:gd name="connsiteX0" fmla="*/ 0 w 720568"/>
                          <a:gd name="connsiteY0" fmla="*/ 153062 h 346099"/>
                          <a:gd name="connsiteX1" fmla="*/ 0 w 720568"/>
                          <a:gd name="connsiteY1" fmla="*/ 153062 h 346099"/>
                          <a:gd name="connsiteX2" fmla="*/ 254000 w 720568"/>
                          <a:gd name="connsiteY2" fmla="*/ 151790 h 346099"/>
                          <a:gd name="connsiteX3" fmla="*/ 389890 w 720568"/>
                          <a:gd name="connsiteY3" fmla="*/ 23522 h 346099"/>
                          <a:gd name="connsiteX4" fmla="*/ 720090 w 720568"/>
                          <a:gd name="connsiteY4" fmla="*/ 24720 h 346099"/>
                          <a:gd name="connsiteX5" fmla="*/ 720090 w 720568"/>
                          <a:gd name="connsiteY5" fmla="*/ 346099 h 346099"/>
                          <a:gd name="connsiteX6" fmla="*/ 1270 w 720568"/>
                          <a:gd name="connsiteY6" fmla="*/ 343924 h 346099"/>
                          <a:gd name="connsiteX7" fmla="*/ 0 w 720568"/>
                          <a:gd name="connsiteY7" fmla="*/ 153062 h 346099"/>
                          <a:gd name="connsiteX0" fmla="*/ 0 w 722931"/>
                          <a:gd name="connsiteY0" fmla="*/ 179146 h 372183"/>
                          <a:gd name="connsiteX1" fmla="*/ 0 w 722931"/>
                          <a:gd name="connsiteY1" fmla="*/ 179146 h 372183"/>
                          <a:gd name="connsiteX2" fmla="*/ 254000 w 722931"/>
                          <a:gd name="connsiteY2" fmla="*/ 177874 h 372183"/>
                          <a:gd name="connsiteX3" fmla="*/ 389890 w 722931"/>
                          <a:gd name="connsiteY3" fmla="*/ 49606 h 372183"/>
                          <a:gd name="connsiteX4" fmla="*/ 722631 w 722931"/>
                          <a:gd name="connsiteY4" fmla="*/ 0 h 372183"/>
                          <a:gd name="connsiteX5" fmla="*/ 720090 w 722931"/>
                          <a:gd name="connsiteY5" fmla="*/ 372183 h 372183"/>
                          <a:gd name="connsiteX6" fmla="*/ 1270 w 722931"/>
                          <a:gd name="connsiteY6" fmla="*/ 370008 h 372183"/>
                          <a:gd name="connsiteX7" fmla="*/ 0 w 722931"/>
                          <a:gd name="connsiteY7" fmla="*/ 179146 h 372183"/>
                          <a:gd name="connsiteX0" fmla="*/ 0 w 722931"/>
                          <a:gd name="connsiteY0" fmla="*/ 180194 h 373231"/>
                          <a:gd name="connsiteX1" fmla="*/ 0 w 722931"/>
                          <a:gd name="connsiteY1" fmla="*/ 180194 h 373231"/>
                          <a:gd name="connsiteX2" fmla="*/ 254000 w 722931"/>
                          <a:gd name="connsiteY2" fmla="*/ 178922 h 373231"/>
                          <a:gd name="connsiteX3" fmla="*/ 389890 w 722931"/>
                          <a:gd name="connsiteY3" fmla="*/ 50654 h 373231"/>
                          <a:gd name="connsiteX4" fmla="*/ 722631 w 722931"/>
                          <a:gd name="connsiteY4" fmla="*/ 1048 h 373231"/>
                          <a:gd name="connsiteX5" fmla="*/ 720090 w 722931"/>
                          <a:gd name="connsiteY5" fmla="*/ 373231 h 373231"/>
                          <a:gd name="connsiteX6" fmla="*/ 1270 w 722931"/>
                          <a:gd name="connsiteY6" fmla="*/ 371056 h 373231"/>
                          <a:gd name="connsiteX7" fmla="*/ 0 w 722931"/>
                          <a:gd name="connsiteY7" fmla="*/ 180194 h 373231"/>
                          <a:gd name="connsiteX0" fmla="*/ 0 w 725172"/>
                          <a:gd name="connsiteY0" fmla="*/ 180194 h 373231"/>
                          <a:gd name="connsiteX1" fmla="*/ 0 w 725172"/>
                          <a:gd name="connsiteY1" fmla="*/ 180194 h 373231"/>
                          <a:gd name="connsiteX2" fmla="*/ 254000 w 725172"/>
                          <a:gd name="connsiteY2" fmla="*/ 178922 h 373231"/>
                          <a:gd name="connsiteX3" fmla="*/ 389890 w 725172"/>
                          <a:gd name="connsiteY3" fmla="*/ 50654 h 373231"/>
                          <a:gd name="connsiteX4" fmla="*/ 722631 w 725172"/>
                          <a:gd name="connsiteY4" fmla="*/ 1048 h 373231"/>
                          <a:gd name="connsiteX5" fmla="*/ 725172 w 725172"/>
                          <a:gd name="connsiteY5" fmla="*/ 373231 h 373231"/>
                          <a:gd name="connsiteX6" fmla="*/ 1270 w 725172"/>
                          <a:gd name="connsiteY6" fmla="*/ 371056 h 373231"/>
                          <a:gd name="connsiteX7" fmla="*/ 0 w 725172"/>
                          <a:gd name="connsiteY7" fmla="*/ 180194 h 373231"/>
                          <a:gd name="connsiteX0" fmla="*/ 52777 w 777949"/>
                          <a:gd name="connsiteY0" fmla="*/ 180194 h 373231"/>
                          <a:gd name="connsiteX1" fmla="*/ 52777 w 777949"/>
                          <a:gd name="connsiteY1" fmla="*/ 180194 h 373231"/>
                          <a:gd name="connsiteX2" fmla="*/ 306777 w 777949"/>
                          <a:gd name="connsiteY2" fmla="*/ 178922 h 373231"/>
                          <a:gd name="connsiteX3" fmla="*/ 442667 w 777949"/>
                          <a:gd name="connsiteY3" fmla="*/ 50654 h 373231"/>
                          <a:gd name="connsiteX4" fmla="*/ 775408 w 777949"/>
                          <a:gd name="connsiteY4" fmla="*/ 1048 h 373231"/>
                          <a:gd name="connsiteX5" fmla="*/ 777949 w 777949"/>
                          <a:gd name="connsiteY5" fmla="*/ 373231 h 373231"/>
                          <a:gd name="connsiteX6" fmla="*/ 54047 w 777949"/>
                          <a:gd name="connsiteY6" fmla="*/ 371056 h 373231"/>
                          <a:gd name="connsiteX7" fmla="*/ 52777 w 777949"/>
                          <a:gd name="connsiteY7" fmla="*/ 180194 h 373231"/>
                          <a:gd name="connsiteX0" fmla="*/ 30022 w 788217"/>
                          <a:gd name="connsiteY0" fmla="*/ 276839 h 373231"/>
                          <a:gd name="connsiteX1" fmla="*/ 63045 w 788217"/>
                          <a:gd name="connsiteY1" fmla="*/ 180194 h 373231"/>
                          <a:gd name="connsiteX2" fmla="*/ 317045 w 788217"/>
                          <a:gd name="connsiteY2" fmla="*/ 178922 h 373231"/>
                          <a:gd name="connsiteX3" fmla="*/ 452935 w 788217"/>
                          <a:gd name="connsiteY3" fmla="*/ 50654 h 373231"/>
                          <a:gd name="connsiteX4" fmla="*/ 785676 w 788217"/>
                          <a:gd name="connsiteY4" fmla="*/ 1048 h 373231"/>
                          <a:gd name="connsiteX5" fmla="*/ 788217 w 788217"/>
                          <a:gd name="connsiteY5" fmla="*/ 373231 h 373231"/>
                          <a:gd name="connsiteX6" fmla="*/ 64315 w 788217"/>
                          <a:gd name="connsiteY6" fmla="*/ 371056 h 373231"/>
                          <a:gd name="connsiteX7" fmla="*/ 30022 w 788217"/>
                          <a:gd name="connsiteY7" fmla="*/ 276839 h 373231"/>
                          <a:gd name="connsiteX0" fmla="*/ 27317 w 785512"/>
                          <a:gd name="connsiteY0" fmla="*/ 276839 h 373231"/>
                          <a:gd name="connsiteX1" fmla="*/ 60340 w 785512"/>
                          <a:gd name="connsiteY1" fmla="*/ 180194 h 373231"/>
                          <a:gd name="connsiteX2" fmla="*/ 314340 w 785512"/>
                          <a:gd name="connsiteY2" fmla="*/ 178922 h 373231"/>
                          <a:gd name="connsiteX3" fmla="*/ 450230 w 785512"/>
                          <a:gd name="connsiteY3" fmla="*/ 50654 h 373231"/>
                          <a:gd name="connsiteX4" fmla="*/ 782971 w 785512"/>
                          <a:gd name="connsiteY4" fmla="*/ 1048 h 373231"/>
                          <a:gd name="connsiteX5" fmla="*/ 785512 w 785512"/>
                          <a:gd name="connsiteY5" fmla="*/ 373231 h 373231"/>
                          <a:gd name="connsiteX6" fmla="*/ 61610 w 785512"/>
                          <a:gd name="connsiteY6" fmla="*/ 371056 h 373231"/>
                          <a:gd name="connsiteX7" fmla="*/ 27317 w 785512"/>
                          <a:gd name="connsiteY7" fmla="*/ 276839 h 373231"/>
                          <a:gd name="connsiteX0" fmla="*/ 64791 w 788693"/>
                          <a:gd name="connsiteY0" fmla="*/ 371056 h 373231"/>
                          <a:gd name="connsiteX1" fmla="*/ 63521 w 788693"/>
                          <a:gd name="connsiteY1" fmla="*/ 180194 h 373231"/>
                          <a:gd name="connsiteX2" fmla="*/ 317521 w 788693"/>
                          <a:gd name="connsiteY2" fmla="*/ 178922 h 373231"/>
                          <a:gd name="connsiteX3" fmla="*/ 453411 w 788693"/>
                          <a:gd name="connsiteY3" fmla="*/ 50654 h 373231"/>
                          <a:gd name="connsiteX4" fmla="*/ 786152 w 788693"/>
                          <a:gd name="connsiteY4" fmla="*/ 1048 h 373231"/>
                          <a:gd name="connsiteX5" fmla="*/ 788693 w 788693"/>
                          <a:gd name="connsiteY5" fmla="*/ 373231 h 373231"/>
                          <a:gd name="connsiteX6" fmla="*/ 64791 w 788693"/>
                          <a:gd name="connsiteY6" fmla="*/ 371056 h 373231"/>
                          <a:gd name="connsiteX0" fmla="*/ 72613 w 796515"/>
                          <a:gd name="connsiteY0" fmla="*/ 371056 h 373231"/>
                          <a:gd name="connsiteX1" fmla="*/ 51022 w 796515"/>
                          <a:gd name="connsiteY1" fmla="*/ 238690 h 373231"/>
                          <a:gd name="connsiteX2" fmla="*/ 325343 w 796515"/>
                          <a:gd name="connsiteY2" fmla="*/ 178922 h 373231"/>
                          <a:gd name="connsiteX3" fmla="*/ 461233 w 796515"/>
                          <a:gd name="connsiteY3" fmla="*/ 50654 h 373231"/>
                          <a:gd name="connsiteX4" fmla="*/ 793974 w 796515"/>
                          <a:gd name="connsiteY4" fmla="*/ 1048 h 373231"/>
                          <a:gd name="connsiteX5" fmla="*/ 796515 w 796515"/>
                          <a:gd name="connsiteY5" fmla="*/ 373231 h 373231"/>
                          <a:gd name="connsiteX6" fmla="*/ 72613 w 796515"/>
                          <a:gd name="connsiteY6" fmla="*/ 371056 h 373231"/>
                          <a:gd name="connsiteX0" fmla="*/ 59664 w 783566"/>
                          <a:gd name="connsiteY0" fmla="*/ 371056 h 373231"/>
                          <a:gd name="connsiteX1" fmla="*/ 38073 w 783566"/>
                          <a:gd name="connsiteY1" fmla="*/ 238690 h 373231"/>
                          <a:gd name="connsiteX2" fmla="*/ 312394 w 783566"/>
                          <a:gd name="connsiteY2" fmla="*/ 178922 h 373231"/>
                          <a:gd name="connsiteX3" fmla="*/ 448284 w 783566"/>
                          <a:gd name="connsiteY3" fmla="*/ 50654 h 373231"/>
                          <a:gd name="connsiteX4" fmla="*/ 781025 w 783566"/>
                          <a:gd name="connsiteY4" fmla="*/ 1048 h 373231"/>
                          <a:gd name="connsiteX5" fmla="*/ 783566 w 783566"/>
                          <a:gd name="connsiteY5" fmla="*/ 373231 h 373231"/>
                          <a:gd name="connsiteX6" fmla="*/ 59664 w 783566"/>
                          <a:gd name="connsiteY6" fmla="*/ 371056 h 373231"/>
                          <a:gd name="connsiteX0" fmla="*/ 142356 w 751869"/>
                          <a:gd name="connsiteY0" fmla="*/ 373599 h 373599"/>
                          <a:gd name="connsiteX1" fmla="*/ 6376 w 751869"/>
                          <a:gd name="connsiteY1" fmla="*/ 238690 h 373599"/>
                          <a:gd name="connsiteX2" fmla="*/ 280697 w 751869"/>
                          <a:gd name="connsiteY2" fmla="*/ 178922 h 373599"/>
                          <a:gd name="connsiteX3" fmla="*/ 416587 w 751869"/>
                          <a:gd name="connsiteY3" fmla="*/ 50654 h 373599"/>
                          <a:gd name="connsiteX4" fmla="*/ 749328 w 751869"/>
                          <a:gd name="connsiteY4" fmla="*/ 1048 h 373599"/>
                          <a:gd name="connsiteX5" fmla="*/ 751869 w 751869"/>
                          <a:gd name="connsiteY5" fmla="*/ 373231 h 373599"/>
                          <a:gd name="connsiteX6" fmla="*/ 142356 w 751869"/>
                          <a:gd name="connsiteY6" fmla="*/ 373599 h 373599"/>
                          <a:gd name="connsiteX0" fmla="*/ 144394 w 753907"/>
                          <a:gd name="connsiteY0" fmla="*/ 373599 h 373604"/>
                          <a:gd name="connsiteX1" fmla="*/ 8414 w 753907"/>
                          <a:gd name="connsiteY1" fmla="*/ 238690 h 373604"/>
                          <a:gd name="connsiteX2" fmla="*/ 282735 w 753907"/>
                          <a:gd name="connsiteY2" fmla="*/ 178922 h 373604"/>
                          <a:gd name="connsiteX3" fmla="*/ 418625 w 753907"/>
                          <a:gd name="connsiteY3" fmla="*/ 50654 h 373604"/>
                          <a:gd name="connsiteX4" fmla="*/ 751366 w 753907"/>
                          <a:gd name="connsiteY4" fmla="*/ 1048 h 373604"/>
                          <a:gd name="connsiteX5" fmla="*/ 753907 w 753907"/>
                          <a:gd name="connsiteY5" fmla="*/ 373231 h 373604"/>
                          <a:gd name="connsiteX6" fmla="*/ 144394 w 753907"/>
                          <a:gd name="connsiteY6" fmla="*/ 373599 h 373604"/>
                          <a:gd name="connsiteX0" fmla="*/ 142642 w 752155"/>
                          <a:gd name="connsiteY0" fmla="*/ 373599 h 380296"/>
                          <a:gd name="connsiteX1" fmla="*/ 6662 w 752155"/>
                          <a:gd name="connsiteY1" fmla="*/ 281896 h 380296"/>
                          <a:gd name="connsiteX2" fmla="*/ 280983 w 752155"/>
                          <a:gd name="connsiteY2" fmla="*/ 178922 h 380296"/>
                          <a:gd name="connsiteX3" fmla="*/ 416873 w 752155"/>
                          <a:gd name="connsiteY3" fmla="*/ 50654 h 380296"/>
                          <a:gd name="connsiteX4" fmla="*/ 749614 w 752155"/>
                          <a:gd name="connsiteY4" fmla="*/ 1048 h 380296"/>
                          <a:gd name="connsiteX5" fmla="*/ 752155 w 752155"/>
                          <a:gd name="connsiteY5" fmla="*/ 373231 h 380296"/>
                          <a:gd name="connsiteX6" fmla="*/ 142642 w 752155"/>
                          <a:gd name="connsiteY6" fmla="*/ 373599 h 380296"/>
                          <a:gd name="connsiteX0" fmla="*/ 20326 w 629839"/>
                          <a:gd name="connsiteY0" fmla="*/ 373599 h 380296"/>
                          <a:gd name="connsiteX1" fmla="*/ 158667 w 629839"/>
                          <a:gd name="connsiteY1" fmla="*/ 178922 h 380296"/>
                          <a:gd name="connsiteX2" fmla="*/ 294557 w 629839"/>
                          <a:gd name="connsiteY2" fmla="*/ 50654 h 380296"/>
                          <a:gd name="connsiteX3" fmla="*/ 627298 w 629839"/>
                          <a:gd name="connsiteY3" fmla="*/ 1048 h 380296"/>
                          <a:gd name="connsiteX4" fmla="*/ 629839 w 629839"/>
                          <a:gd name="connsiteY4" fmla="*/ 373231 h 380296"/>
                          <a:gd name="connsiteX5" fmla="*/ 20326 w 629839"/>
                          <a:gd name="connsiteY5" fmla="*/ 373599 h 380296"/>
                          <a:gd name="connsiteX0" fmla="*/ 95420 w 704933"/>
                          <a:gd name="connsiteY0" fmla="*/ 373599 h 373601"/>
                          <a:gd name="connsiteX1" fmla="*/ 233761 w 704933"/>
                          <a:gd name="connsiteY1" fmla="*/ 178922 h 373601"/>
                          <a:gd name="connsiteX2" fmla="*/ 369651 w 704933"/>
                          <a:gd name="connsiteY2" fmla="*/ 50654 h 373601"/>
                          <a:gd name="connsiteX3" fmla="*/ 702392 w 704933"/>
                          <a:gd name="connsiteY3" fmla="*/ 1048 h 373601"/>
                          <a:gd name="connsiteX4" fmla="*/ 704933 w 704933"/>
                          <a:gd name="connsiteY4" fmla="*/ 373231 h 373601"/>
                          <a:gd name="connsiteX5" fmla="*/ 95420 w 704933"/>
                          <a:gd name="connsiteY5" fmla="*/ 373599 h 373601"/>
                          <a:gd name="connsiteX0" fmla="*/ 103402 w 712915"/>
                          <a:gd name="connsiteY0" fmla="*/ 373599 h 373600"/>
                          <a:gd name="connsiteX1" fmla="*/ 241743 w 712915"/>
                          <a:gd name="connsiteY1" fmla="*/ 178922 h 373600"/>
                          <a:gd name="connsiteX2" fmla="*/ 377633 w 712915"/>
                          <a:gd name="connsiteY2" fmla="*/ 50654 h 373600"/>
                          <a:gd name="connsiteX3" fmla="*/ 710374 w 712915"/>
                          <a:gd name="connsiteY3" fmla="*/ 1048 h 373600"/>
                          <a:gd name="connsiteX4" fmla="*/ 712915 w 712915"/>
                          <a:gd name="connsiteY4" fmla="*/ 373231 h 373600"/>
                          <a:gd name="connsiteX5" fmla="*/ 103402 w 712915"/>
                          <a:gd name="connsiteY5" fmla="*/ 373599 h 373600"/>
                          <a:gd name="connsiteX0" fmla="*/ 108035 w 717548"/>
                          <a:gd name="connsiteY0" fmla="*/ 373599 h 373600"/>
                          <a:gd name="connsiteX1" fmla="*/ 246376 w 717548"/>
                          <a:gd name="connsiteY1" fmla="*/ 178922 h 373600"/>
                          <a:gd name="connsiteX2" fmla="*/ 382266 w 717548"/>
                          <a:gd name="connsiteY2" fmla="*/ 50654 h 373600"/>
                          <a:gd name="connsiteX3" fmla="*/ 715007 w 717548"/>
                          <a:gd name="connsiteY3" fmla="*/ 1048 h 373600"/>
                          <a:gd name="connsiteX4" fmla="*/ 717548 w 717548"/>
                          <a:gd name="connsiteY4" fmla="*/ 373231 h 373600"/>
                          <a:gd name="connsiteX5" fmla="*/ 108035 w 717548"/>
                          <a:gd name="connsiteY5" fmla="*/ 373599 h 373600"/>
                          <a:gd name="connsiteX0" fmla="*/ 103852 w 713365"/>
                          <a:gd name="connsiteY0" fmla="*/ 373599 h 373600"/>
                          <a:gd name="connsiteX1" fmla="*/ 242193 w 713365"/>
                          <a:gd name="connsiteY1" fmla="*/ 178922 h 373600"/>
                          <a:gd name="connsiteX2" fmla="*/ 378083 w 713365"/>
                          <a:gd name="connsiteY2" fmla="*/ 50654 h 373600"/>
                          <a:gd name="connsiteX3" fmla="*/ 710824 w 713365"/>
                          <a:gd name="connsiteY3" fmla="*/ 1048 h 373600"/>
                          <a:gd name="connsiteX4" fmla="*/ 713365 w 713365"/>
                          <a:gd name="connsiteY4" fmla="*/ 373231 h 373600"/>
                          <a:gd name="connsiteX5" fmla="*/ 103852 w 713365"/>
                          <a:gd name="connsiteY5" fmla="*/ 373599 h 373600"/>
                          <a:gd name="connsiteX0" fmla="*/ 34135 w 643648"/>
                          <a:gd name="connsiteY0" fmla="*/ 372551 h 385746"/>
                          <a:gd name="connsiteX1" fmla="*/ 134362 w 643648"/>
                          <a:gd name="connsiteY1" fmla="*/ 193123 h 385746"/>
                          <a:gd name="connsiteX2" fmla="*/ 308366 w 643648"/>
                          <a:gd name="connsiteY2" fmla="*/ 49606 h 385746"/>
                          <a:gd name="connsiteX3" fmla="*/ 641107 w 643648"/>
                          <a:gd name="connsiteY3" fmla="*/ 0 h 385746"/>
                          <a:gd name="connsiteX4" fmla="*/ 643648 w 643648"/>
                          <a:gd name="connsiteY4" fmla="*/ 372183 h 385746"/>
                          <a:gd name="connsiteX5" fmla="*/ 34135 w 643648"/>
                          <a:gd name="connsiteY5" fmla="*/ 372551 h 385746"/>
                          <a:gd name="connsiteX0" fmla="*/ 34135 w 643648"/>
                          <a:gd name="connsiteY0" fmla="*/ 373603 h 386798"/>
                          <a:gd name="connsiteX1" fmla="*/ 134362 w 643648"/>
                          <a:gd name="connsiteY1" fmla="*/ 194175 h 386798"/>
                          <a:gd name="connsiteX2" fmla="*/ 308366 w 643648"/>
                          <a:gd name="connsiteY2" fmla="*/ 50658 h 386798"/>
                          <a:gd name="connsiteX3" fmla="*/ 641107 w 643648"/>
                          <a:gd name="connsiteY3" fmla="*/ 1052 h 386798"/>
                          <a:gd name="connsiteX4" fmla="*/ 643648 w 643648"/>
                          <a:gd name="connsiteY4" fmla="*/ 373235 h 386798"/>
                          <a:gd name="connsiteX5" fmla="*/ 34135 w 643648"/>
                          <a:gd name="connsiteY5" fmla="*/ 373603 h 386798"/>
                          <a:gd name="connsiteX0" fmla="*/ 26937 w 636450"/>
                          <a:gd name="connsiteY0" fmla="*/ 382395 h 395590"/>
                          <a:gd name="connsiteX1" fmla="*/ 127164 w 636450"/>
                          <a:gd name="connsiteY1" fmla="*/ 202967 h 395590"/>
                          <a:gd name="connsiteX2" fmla="*/ 305403 w 636450"/>
                          <a:gd name="connsiteY2" fmla="*/ 38343 h 395590"/>
                          <a:gd name="connsiteX3" fmla="*/ 633909 w 636450"/>
                          <a:gd name="connsiteY3" fmla="*/ 9844 h 395590"/>
                          <a:gd name="connsiteX4" fmla="*/ 636450 w 636450"/>
                          <a:gd name="connsiteY4" fmla="*/ 382027 h 395590"/>
                          <a:gd name="connsiteX5" fmla="*/ 26937 w 636450"/>
                          <a:gd name="connsiteY5" fmla="*/ 382395 h 395590"/>
                          <a:gd name="connsiteX0" fmla="*/ 26937 w 636450"/>
                          <a:gd name="connsiteY0" fmla="*/ 409299 h 422494"/>
                          <a:gd name="connsiteX1" fmla="*/ 127164 w 636450"/>
                          <a:gd name="connsiteY1" fmla="*/ 229871 h 422494"/>
                          <a:gd name="connsiteX2" fmla="*/ 305403 w 636450"/>
                          <a:gd name="connsiteY2" fmla="*/ 65247 h 422494"/>
                          <a:gd name="connsiteX3" fmla="*/ 633909 w 636450"/>
                          <a:gd name="connsiteY3" fmla="*/ 36748 h 422494"/>
                          <a:gd name="connsiteX4" fmla="*/ 636450 w 636450"/>
                          <a:gd name="connsiteY4" fmla="*/ 408931 h 422494"/>
                          <a:gd name="connsiteX5" fmla="*/ 26937 w 636450"/>
                          <a:gd name="connsiteY5" fmla="*/ 409299 h 422494"/>
                          <a:gd name="connsiteX0" fmla="*/ 31831 w 641344"/>
                          <a:gd name="connsiteY0" fmla="*/ 409299 h 422494"/>
                          <a:gd name="connsiteX1" fmla="*/ 132058 w 641344"/>
                          <a:gd name="connsiteY1" fmla="*/ 229871 h 422494"/>
                          <a:gd name="connsiteX2" fmla="*/ 310297 w 641344"/>
                          <a:gd name="connsiteY2" fmla="*/ 65247 h 422494"/>
                          <a:gd name="connsiteX3" fmla="*/ 638803 w 641344"/>
                          <a:gd name="connsiteY3" fmla="*/ 36748 h 422494"/>
                          <a:gd name="connsiteX4" fmla="*/ 641344 w 641344"/>
                          <a:gd name="connsiteY4" fmla="*/ 408931 h 422494"/>
                          <a:gd name="connsiteX5" fmla="*/ 31831 w 641344"/>
                          <a:gd name="connsiteY5" fmla="*/ 409299 h 422494"/>
                          <a:gd name="connsiteX0" fmla="*/ 39387 w 648900"/>
                          <a:gd name="connsiteY0" fmla="*/ 372551 h 385590"/>
                          <a:gd name="connsiteX1" fmla="*/ 112075 w 648900"/>
                          <a:gd name="connsiteY1" fmla="*/ 195235 h 385590"/>
                          <a:gd name="connsiteX2" fmla="*/ 317853 w 648900"/>
                          <a:gd name="connsiteY2" fmla="*/ 28499 h 385590"/>
                          <a:gd name="connsiteX3" fmla="*/ 646359 w 648900"/>
                          <a:gd name="connsiteY3" fmla="*/ 0 h 385590"/>
                          <a:gd name="connsiteX4" fmla="*/ 648900 w 648900"/>
                          <a:gd name="connsiteY4" fmla="*/ 372183 h 385590"/>
                          <a:gd name="connsiteX5" fmla="*/ 39387 w 648900"/>
                          <a:gd name="connsiteY5" fmla="*/ 372551 h 385590"/>
                          <a:gd name="connsiteX0" fmla="*/ 36883 w 646396"/>
                          <a:gd name="connsiteY0" fmla="*/ 372570 h 384201"/>
                          <a:gd name="connsiteX1" fmla="*/ 118046 w 646396"/>
                          <a:gd name="connsiteY1" fmla="*/ 214269 h 384201"/>
                          <a:gd name="connsiteX2" fmla="*/ 315349 w 646396"/>
                          <a:gd name="connsiteY2" fmla="*/ 28518 h 384201"/>
                          <a:gd name="connsiteX3" fmla="*/ 643855 w 646396"/>
                          <a:gd name="connsiteY3" fmla="*/ 19 h 384201"/>
                          <a:gd name="connsiteX4" fmla="*/ 646396 w 646396"/>
                          <a:gd name="connsiteY4" fmla="*/ 372202 h 384201"/>
                          <a:gd name="connsiteX5" fmla="*/ 36883 w 646396"/>
                          <a:gd name="connsiteY5" fmla="*/ 372570 h 384201"/>
                          <a:gd name="connsiteX0" fmla="*/ 36283 w 645796"/>
                          <a:gd name="connsiteY0" fmla="*/ 372551 h 385275"/>
                          <a:gd name="connsiteX1" fmla="*/ 119564 w 645796"/>
                          <a:gd name="connsiteY1" fmla="*/ 199473 h 385275"/>
                          <a:gd name="connsiteX2" fmla="*/ 314749 w 645796"/>
                          <a:gd name="connsiteY2" fmla="*/ 28499 h 385275"/>
                          <a:gd name="connsiteX3" fmla="*/ 643255 w 645796"/>
                          <a:gd name="connsiteY3" fmla="*/ 0 h 385275"/>
                          <a:gd name="connsiteX4" fmla="*/ 645796 w 645796"/>
                          <a:gd name="connsiteY4" fmla="*/ 372183 h 385275"/>
                          <a:gd name="connsiteX5" fmla="*/ 36283 w 645796"/>
                          <a:gd name="connsiteY5" fmla="*/ 372551 h 385275"/>
                          <a:gd name="connsiteX0" fmla="*/ 54877 w 664390"/>
                          <a:gd name="connsiteY0" fmla="*/ 372551 h 385276"/>
                          <a:gd name="connsiteX1" fmla="*/ 138158 w 664390"/>
                          <a:gd name="connsiteY1" fmla="*/ 199473 h 385276"/>
                          <a:gd name="connsiteX2" fmla="*/ 333343 w 664390"/>
                          <a:gd name="connsiteY2" fmla="*/ 28499 h 385276"/>
                          <a:gd name="connsiteX3" fmla="*/ 661849 w 664390"/>
                          <a:gd name="connsiteY3" fmla="*/ 0 h 385276"/>
                          <a:gd name="connsiteX4" fmla="*/ 664390 w 664390"/>
                          <a:gd name="connsiteY4" fmla="*/ 372183 h 385276"/>
                          <a:gd name="connsiteX5" fmla="*/ 54877 w 664390"/>
                          <a:gd name="connsiteY5" fmla="*/ 372551 h 385276"/>
                          <a:gd name="connsiteX0" fmla="*/ 54877 w 664390"/>
                          <a:gd name="connsiteY0" fmla="*/ 391862 h 404587"/>
                          <a:gd name="connsiteX1" fmla="*/ 138158 w 664390"/>
                          <a:gd name="connsiteY1" fmla="*/ 218784 h 404587"/>
                          <a:gd name="connsiteX2" fmla="*/ 333343 w 664390"/>
                          <a:gd name="connsiteY2" fmla="*/ 47810 h 404587"/>
                          <a:gd name="connsiteX3" fmla="*/ 661849 w 664390"/>
                          <a:gd name="connsiteY3" fmla="*/ 19311 h 404587"/>
                          <a:gd name="connsiteX4" fmla="*/ 664390 w 664390"/>
                          <a:gd name="connsiteY4" fmla="*/ 391494 h 404587"/>
                          <a:gd name="connsiteX5" fmla="*/ 54877 w 664390"/>
                          <a:gd name="connsiteY5" fmla="*/ 391862 h 404587"/>
                          <a:gd name="connsiteX0" fmla="*/ 30515 w 640028"/>
                          <a:gd name="connsiteY0" fmla="*/ 412234 h 424959"/>
                          <a:gd name="connsiteX1" fmla="*/ 113796 w 640028"/>
                          <a:gd name="connsiteY1" fmla="*/ 239156 h 424959"/>
                          <a:gd name="connsiteX2" fmla="*/ 308981 w 640028"/>
                          <a:gd name="connsiteY2" fmla="*/ 38604 h 424959"/>
                          <a:gd name="connsiteX3" fmla="*/ 637487 w 640028"/>
                          <a:gd name="connsiteY3" fmla="*/ 39683 h 424959"/>
                          <a:gd name="connsiteX4" fmla="*/ 640028 w 640028"/>
                          <a:gd name="connsiteY4" fmla="*/ 411866 h 424959"/>
                          <a:gd name="connsiteX5" fmla="*/ 30515 w 640028"/>
                          <a:gd name="connsiteY5" fmla="*/ 412234 h 424959"/>
                          <a:gd name="connsiteX0" fmla="*/ 30515 w 640028"/>
                          <a:gd name="connsiteY0" fmla="*/ 451647 h 464372"/>
                          <a:gd name="connsiteX1" fmla="*/ 113796 w 640028"/>
                          <a:gd name="connsiteY1" fmla="*/ 278569 h 464372"/>
                          <a:gd name="connsiteX2" fmla="*/ 308981 w 640028"/>
                          <a:gd name="connsiteY2" fmla="*/ 78017 h 464372"/>
                          <a:gd name="connsiteX3" fmla="*/ 637487 w 640028"/>
                          <a:gd name="connsiteY3" fmla="*/ 79096 h 464372"/>
                          <a:gd name="connsiteX4" fmla="*/ 640028 w 640028"/>
                          <a:gd name="connsiteY4" fmla="*/ 451279 h 464372"/>
                          <a:gd name="connsiteX5" fmla="*/ 30515 w 640028"/>
                          <a:gd name="connsiteY5" fmla="*/ 451647 h 464372"/>
                          <a:gd name="connsiteX0" fmla="*/ 34068 w 643581"/>
                          <a:gd name="connsiteY0" fmla="*/ 451647 h 464372"/>
                          <a:gd name="connsiteX1" fmla="*/ 117349 w 643581"/>
                          <a:gd name="connsiteY1" fmla="*/ 278569 h 464372"/>
                          <a:gd name="connsiteX2" fmla="*/ 312534 w 643581"/>
                          <a:gd name="connsiteY2" fmla="*/ 78017 h 464372"/>
                          <a:gd name="connsiteX3" fmla="*/ 641040 w 643581"/>
                          <a:gd name="connsiteY3" fmla="*/ 79096 h 464372"/>
                          <a:gd name="connsiteX4" fmla="*/ 643581 w 643581"/>
                          <a:gd name="connsiteY4" fmla="*/ 451279 h 464372"/>
                          <a:gd name="connsiteX5" fmla="*/ 34068 w 643581"/>
                          <a:gd name="connsiteY5" fmla="*/ 451647 h 464372"/>
                          <a:gd name="connsiteX0" fmla="*/ 32053 w 641566"/>
                          <a:gd name="connsiteY0" fmla="*/ 451647 h 464372"/>
                          <a:gd name="connsiteX1" fmla="*/ 115334 w 641566"/>
                          <a:gd name="connsiteY1" fmla="*/ 278569 h 464372"/>
                          <a:gd name="connsiteX2" fmla="*/ 310519 w 641566"/>
                          <a:gd name="connsiteY2" fmla="*/ 78017 h 464372"/>
                          <a:gd name="connsiteX3" fmla="*/ 639025 w 641566"/>
                          <a:gd name="connsiteY3" fmla="*/ 79096 h 464372"/>
                          <a:gd name="connsiteX4" fmla="*/ 641566 w 641566"/>
                          <a:gd name="connsiteY4" fmla="*/ 451279 h 464372"/>
                          <a:gd name="connsiteX5" fmla="*/ 32053 w 641566"/>
                          <a:gd name="connsiteY5" fmla="*/ 451647 h 464372"/>
                          <a:gd name="connsiteX0" fmla="*/ 32053 w 641566"/>
                          <a:gd name="connsiteY0" fmla="*/ 450650 h 463375"/>
                          <a:gd name="connsiteX1" fmla="*/ 115334 w 641566"/>
                          <a:gd name="connsiteY1" fmla="*/ 277572 h 463375"/>
                          <a:gd name="connsiteX2" fmla="*/ 310519 w 641566"/>
                          <a:gd name="connsiteY2" fmla="*/ 77020 h 463375"/>
                          <a:gd name="connsiteX3" fmla="*/ 639025 w 641566"/>
                          <a:gd name="connsiteY3" fmla="*/ 0 h 463375"/>
                          <a:gd name="connsiteX4" fmla="*/ 641566 w 641566"/>
                          <a:gd name="connsiteY4" fmla="*/ 450282 h 463375"/>
                          <a:gd name="connsiteX5" fmla="*/ 32053 w 641566"/>
                          <a:gd name="connsiteY5" fmla="*/ 450650 h 463375"/>
                          <a:gd name="connsiteX0" fmla="*/ 28430 w 654882"/>
                          <a:gd name="connsiteY0" fmla="*/ 433761 h 452927"/>
                          <a:gd name="connsiteX1" fmla="*/ 128650 w 654882"/>
                          <a:gd name="connsiteY1" fmla="*/ 277572 h 452927"/>
                          <a:gd name="connsiteX2" fmla="*/ 323835 w 654882"/>
                          <a:gd name="connsiteY2" fmla="*/ 77020 h 452927"/>
                          <a:gd name="connsiteX3" fmla="*/ 652341 w 654882"/>
                          <a:gd name="connsiteY3" fmla="*/ 0 h 452927"/>
                          <a:gd name="connsiteX4" fmla="*/ 654882 w 654882"/>
                          <a:gd name="connsiteY4" fmla="*/ 450282 h 452927"/>
                          <a:gd name="connsiteX5" fmla="*/ 28430 w 654882"/>
                          <a:gd name="connsiteY5" fmla="*/ 433761 h 452927"/>
                          <a:gd name="connsiteX0" fmla="*/ 115121 w 741573"/>
                          <a:gd name="connsiteY0" fmla="*/ 433761 h 450282"/>
                          <a:gd name="connsiteX1" fmla="*/ 215341 w 741573"/>
                          <a:gd name="connsiteY1" fmla="*/ 277572 h 450282"/>
                          <a:gd name="connsiteX2" fmla="*/ 410526 w 741573"/>
                          <a:gd name="connsiteY2" fmla="*/ 77020 h 450282"/>
                          <a:gd name="connsiteX3" fmla="*/ 739032 w 741573"/>
                          <a:gd name="connsiteY3" fmla="*/ 0 h 450282"/>
                          <a:gd name="connsiteX4" fmla="*/ 741573 w 741573"/>
                          <a:gd name="connsiteY4" fmla="*/ 450282 h 450282"/>
                          <a:gd name="connsiteX5" fmla="*/ 115121 w 741573"/>
                          <a:gd name="connsiteY5" fmla="*/ 433761 h 450282"/>
                          <a:gd name="connsiteX0" fmla="*/ 116250 w 736350"/>
                          <a:gd name="connsiteY0" fmla="*/ 450653 h 450657"/>
                          <a:gd name="connsiteX1" fmla="*/ 210118 w 736350"/>
                          <a:gd name="connsiteY1" fmla="*/ 277572 h 450657"/>
                          <a:gd name="connsiteX2" fmla="*/ 405303 w 736350"/>
                          <a:gd name="connsiteY2" fmla="*/ 77020 h 450657"/>
                          <a:gd name="connsiteX3" fmla="*/ 733809 w 736350"/>
                          <a:gd name="connsiteY3" fmla="*/ 0 h 450657"/>
                          <a:gd name="connsiteX4" fmla="*/ 736350 w 736350"/>
                          <a:gd name="connsiteY4" fmla="*/ 450282 h 450657"/>
                          <a:gd name="connsiteX5" fmla="*/ 116250 w 736350"/>
                          <a:gd name="connsiteY5" fmla="*/ 450653 h 450657"/>
                          <a:gd name="connsiteX0" fmla="*/ 135046 w 755146"/>
                          <a:gd name="connsiteY0" fmla="*/ 450653 h 450655"/>
                          <a:gd name="connsiteX1" fmla="*/ 228914 w 755146"/>
                          <a:gd name="connsiteY1" fmla="*/ 277572 h 450655"/>
                          <a:gd name="connsiteX2" fmla="*/ 424099 w 755146"/>
                          <a:gd name="connsiteY2" fmla="*/ 77020 h 450655"/>
                          <a:gd name="connsiteX3" fmla="*/ 752605 w 755146"/>
                          <a:gd name="connsiteY3" fmla="*/ 0 h 450655"/>
                          <a:gd name="connsiteX4" fmla="*/ 755146 w 755146"/>
                          <a:gd name="connsiteY4" fmla="*/ 450282 h 450655"/>
                          <a:gd name="connsiteX5" fmla="*/ 135046 w 755146"/>
                          <a:gd name="connsiteY5" fmla="*/ 450653 h 450655"/>
                          <a:gd name="connsiteX0" fmla="*/ 135046 w 755146"/>
                          <a:gd name="connsiteY0" fmla="*/ 453534 h 453536"/>
                          <a:gd name="connsiteX1" fmla="*/ 228914 w 755146"/>
                          <a:gd name="connsiteY1" fmla="*/ 280453 h 453536"/>
                          <a:gd name="connsiteX2" fmla="*/ 424099 w 755146"/>
                          <a:gd name="connsiteY2" fmla="*/ 79901 h 453536"/>
                          <a:gd name="connsiteX3" fmla="*/ 752605 w 755146"/>
                          <a:gd name="connsiteY3" fmla="*/ 2881 h 453536"/>
                          <a:gd name="connsiteX4" fmla="*/ 755146 w 755146"/>
                          <a:gd name="connsiteY4" fmla="*/ 453163 h 453536"/>
                          <a:gd name="connsiteX5" fmla="*/ 135046 w 755146"/>
                          <a:gd name="connsiteY5" fmla="*/ 453534 h 453536"/>
                          <a:gd name="connsiteX0" fmla="*/ 135046 w 755146"/>
                          <a:gd name="connsiteY0" fmla="*/ 468582 h 468584"/>
                          <a:gd name="connsiteX1" fmla="*/ 228914 w 755146"/>
                          <a:gd name="connsiteY1" fmla="*/ 295501 h 468584"/>
                          <a:gd name="connsiteX2" fmla="*/ 424099 w 755146"/>
                          <a:gd name="connsiteY2" fmla="*/ 94949 h 468584"/>
                          <a:gd name="connsiteX3" fmla="*/ 752605 w 755146"/>
                          <a:gd name="connsiteY3" fmla="*/ 17929 h 468584"/>
                          <a:gd name="connsiteX4" fmla="*/ 755146 w 755146"/>
                          <a:gd name="connsiteY4" fmla="*/ 468211 h 468584"/>
                          <a:gd name="connsiteX5" fmla="*/ 135046 w 755146"/>
                          <a:gd name="connsiteY5" fmla="*/ 468582 h 468584"/>
                          <a:gd name="connsiteX0" fmla="*/ 135046 w 755146"/>
                          <a:gd name="connsiteY0" fmla="*/ 454592 h 454594"/>
                          <a:gd name="connsiteX1" fmla="*/ 228914 w 755146"/>
                          <a:gd name="connsiteY1" fmla="*/ 281511 h 454594"/>
                          <a:gd name="connsiteX2" fmla="*/ 424099 w 755146"/>
                          <a:gd name="connsiteY2" fmla="*/ 80959 h 454594"/>
                          <a:gd name="connsiteX3" fmla="*/ 752605 w 755146"/>
                          <a:gd name="connsiteY3" fmla="*/ 3939 h 454594"/>
                          <a:gd name="connsiteX4" fmla="*/ 755146 w 755146"/>
                          <a:gd name="connsiteY4" fmla="*/ 454221 h 454594"/>
                          <a:gd name="connsiteX5" fmla="*/ 135046 w 755146"/>
                          <a:gd name="connsiteY5" fmla="*/ 454592 h 454594"/>
                          <a:gd name="connsiteX0" fmla="*/ 45723 w 665823"/>
                          <a:gd name="connsiteY0" fmla="*/ 450653 h 463221"/>
                          <a:gd name="connsiteX1" fmla="*/ 139591 w 665823"/>
                          <a:gd name="connsiteY1" fmla="*/ 279684 h 463221"/>
                          <a:gd name="connsiteX2" fmla="*/ 334776 w 665823"/>
                          <a:gd name="connsiteY2" fmla="*/ 77020 h 463221"/>
                          <a:gd name="connsiteX3" fmla="*/ 663282 w 665823"/>
                          <a:gd name="connsiteY3" fmla="*/ 0 h 463221"/>
                          <a:gd name="connsiteX4" fmla="*/ 665823 w 665823"/>
                          <a:gd name="connsiteY4" fmla="*/ 450282 h 463221"/>
                          <a:gd name="connsiteX5" fmla="*/ 45723 w 665823"/>
                          <a:gd name="connsiteY5" fmla="*/ 450653 h 463221"/>
                          <a:gd name="connsiteX0" fmla="*/ 45723 w 665823"/>
                          <a:gd name="connsiteY0" fmla="*/ 461894 h 474462"/>
                          <a:gd name="connsiteX1" fmla="*/ 139591 w 665823"/>
                          <a:gd name="connsiteY1" fmla="*/ 290925 h 474462"/>
                          <a:gd name="connsiteX2" fmla="*/ 334776 w 665823"/>
                          <a:gd name="connsiteY2" fmla="*/ 88261 h 474462"/>
                          <a:gd name="connsiteX3" fmla="*/ 663282 w 665823"/>
                          <a:gd name="connsiteY3" fmla="*/ 11241 h 474462"/>
                          <a:gd name="connsiteX4" fmla="*/ 665823 w 665823"/>
                          <a:gd name="connsiteY4" fmla="*/ 461523 h 474462"/>
                          <a:gd name="connsiteX5" fmla="*/ 45723 w 665823"/>
                          <a:gd name="connsiteY5" fmla="*/ 461894 h 474462"/>
                          <a:gd name="connsiteX0" fmla="*/ 45723 w 665823"/>
                          <a:gd name="connsiteY0" fmla="*/ 454711 h 467279"/>
                          <a:gd name="connsiteX1" fmla="*/ 139591 w 665823"/>
                          <a:gd name="connsiteY1" fmla="*/ 283742 h 467279"/>
                          <a:gd name="connsiteX2" fmla="*/ 334776 w 665823"/>
                          <a:gd name="connsiteY2" fmla="*/ 81078 h 467279"/>
                          <a:gd name="connsiteX3" fmla="*/ 663282 w 665823"/>
                          <a:gd name="connsiteY3" fmla="*/ 4058 h 467279"/>
                          <a:gd name="connsiteX4" fmla="*/ 665823 w 665823"/>
                          <a:gd name="connsiteY4" fmla="*/ 454340 h 467279"/>
                          <a:gd name="connsiteX5" fmla="*/ 45723 w 665823"/>
                          <a:gd name="connsiteY5" fmla="*/ 454711 h 467279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</a:cxnLst>
                        <a:rect l="l" t="t" r="r" b="b"/>
                        <a:pathLst>
                          <a:path w="665823" h="467279">
                            <a:moveTo>
                              <a:pt x="45723" y="454711"/>
                            </a:moveTo>
                            <a:cubicBezTo>
                              <a:pt x="-41982" y="426278"/>
                              <a:pt x="364" y="284801"/>
                              <a:pt x="139591" y="283742"/>
                            </a:cubicBezTo>
                            <a:cubicBezTo>
                              <a:pt x="278818" y="282683"/>
                              <a:pt x="336482" y="191093"/>
                              <a:pt x="334776" y="81078"/>
                            </a:cubicBezTo>
                            <a:cubicBezTo>
                              <a:pt x="333070" y="-28937"/>
                              <a:pt x="501536" y="5380"/>
                              <a:pt x="663282" y="4058"/>
                            </a:cubicBezTo>
                            <a:cubicBezTo>
                              <a:pt x="664950" y="124813"/>
                              <a:pt x="664130" y="348907"/>
                              <a:pt x="665823" y="454340"/>
                            </a:cubicBezTo>
                            <a:cubicBezTo>
                              <a:pt x="459123" y="454464"/>
                              <a:pt x="133428" y="483144"/>
                              <a:pt x="45723" y="454711"/>
                            </a:cubicBezTo>
                            <a:close/>
                          </a:path>
                        </a:pathLst>
                      </a:custGeom>
                      <a:solidFill>
                        <a:srgbClr val="ECECEB"/>
                      </a:solidFill>
                      <a:ln w="9525" cap="flat" cmpd="sng" algn="ctr">
                        <a:noFill/>
                        <a:prstDash val="solid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4736B03" id="Freeform 1" o:spid="_x0000_s1026" style="position:absolute;margin-left:456.5pt;margin-top:78.6pt;width:51.85pt;height:52.9pt;flip:x y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coordsize="665823,467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" path="m45723,454711c-41982,426278,364,284801,139591,283742,278818,282683,336482,191093,334776,81078,333070,-28937,501536,5380,663282,4058v1668,120755,848,344849,2541,450282c459123,454464,133428,483144,45723,454711xe" fillcolor="#ececeb" stroked="f">
              <v:path arrowok="t" o:connecttype="custom" o:connectlocs="45220,653760;138055,407950;331091,116570;655982,5834;658495,653227;45220,653760" o:connectangles="0,0,0,0,0,0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4673600</wp:posOffset>
              </wp:positionH>
              <wp:positionV relativeFrom="page">
                <wp:posOffset>295275</wp:posOffset>
              </wp:positionV>
              <wp:extent cx="2732405" cy="1409700"/>
              <wp:effectExtent l="0" t="0" r="0" b="0"/>
              <wp:wrapNone/>
              <wp:docPr id="16" name="Rounded Rectangl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732405" cy="1409700"/>
                      </a:xfrm>
                      <a:prstGeom prst="roundRect">
                        <a:avLst>
                          <a:gd name="adj" fmla="val 12543"/>
                        </a:avLst>
                      </a:prstGeom>
                      <a:solidFill>
                        <a:srgbClr val="ECECEB"/>
                      </a:solidFill>
                      <a:ln w="9525" cap="flat" cmpd="sng" algn="ctr">
                        <a:noFill/>
                        <a:prstDash val="solid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0B98AA4D" id="Rounded Rectangle 9" o:spid="_x0000_s1026" style="position:absolute;margin-left:368pt;margin-top:23.25pt;width:215.15pt;height:111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arcsize="821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" fillcolor="#ececeb" stroked="f">
              <v:path arrowok="t"/>
              <w10:wrap anchorx="page" anchory="page"/>
            </v:roundrect>
          </w:pict>
        </mc:Fallback>
      </mc:AlternateContent>
    </w:r>
    <w:r w:rsidR="006F5935"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page">
            <wp:posOffset>5862955</wp:posOffset>
          </wp:positionH>
          <wp:positionV relativeFrom="page">
            <wp:posOffset>332740</wp:posOffset>
          </wp:positionV>
          <wp:extent cx="1525270" cy="1334135"/>
          <wp:effectExtent l="0" t="0" r="0" b="0"/>
          <wp:wrapNone/>
          <wp:docPr id="3" name="Pictur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5270" cy="13341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5168" behindDoc="1" locked="0" layoutInCell="1" allowOverlap="1">
              <wp:simplePos x="0" y="0"/>
              <wp:positionH relativeFrom="column">
                <wp:posOffset>-297180</wp:posOffset>
              </wp:positionH>
              <wp:positionV relativeFrom="paragraph">
                <wp:posOffset>1147445</wp:posOffset>
              </wp:positionV>
              <wp:extent cx="6434455" cy="8107680"/>
              <wp:effectExtent l="0" t="0" r="4445" b="7620"/>
              <wp:wrapNone/>
              <wp:docPr id="13" name="Rounded Rectangle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434455" cy="8107680"/>
                      </a:xfrm>
                      <a:prstGeom prst="roundRect">
                        <a:avLst>
                          <a:gd name="adj" fmla="val 3478"/>
                        </a:avLst>
                      </a:prstGeom>
                      <a:solidFill>
                        <a:srgbClr val="ECECEB"/>
                      </a:solidFill>
                      <a:ln w="9525" cap="flat" cmpd="sng" algn="ctr">
                        <a:noFill/>
                        <a:prstDash val="solid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w14:anchorId="25A922F2" id="Rounded Rectangle 15" o:spid="_x0000_s1026" style="position:absolute;margin-left:-23.4pt;margin-top:90.35pt;width:506.65pt;height:638.4pt;z-index:-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227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" fillcolor="#ececeb" stroked="f">
              <v:path arrowok="t"/>
            </v:roundrect>
          </w:pict>
        </mc:Fallback>
      </mc:AlternateContent>
    </w:r>
    <w:r w:rsidR="006F5935">
      <w:t xml:space="preserve">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5935" w:rsidRDefault="00C331F9">
    <w:pPr>
      <w:pStyle w:val="Header"/>
    </w:pPr>
    <w:r>
      <w:rPr>
        <w:noProof/>
      </w:rPr>
      <mc:AlternateContent>
        <mc:Choice Requires="wps">
          <w:drawing>
            <wp:anchor distT="0" distB="228600" distL="114300" distR="114300" simplePos="0" relativeHeight="251671552" behindDoc="1" locked="0" layoutInCell="0" allowOverlap="1">
              <wp:simplePos x="0" y="0"/>
              <wp:positionH relativeFrom="margin">
                <wp:posOffset>-315595</wp:posOffset>
              </wp:positionH>
              <wp:positionV relativeFrom="margin">
                <wp:posOffset>-1310640</wp:posOffset>
              </wp:positionV>
              <wp:extent cx="1038225" cy="1038225"/>
              <wp:effectExtent l="38100" t="38100" r="47625" b="47625"/>
              <wp:wrapTight wrapText="bothSides">
                <wp:wrapPolygon edited="0">
                  <wp:start x="7530" y="-793"/>
                  <wp:lineTo x="-396" y="-793"/>
                  <wp:lineTo x="-793" y="5549"/>
                  <wp:lineTo x="-793" y="15457"/>
                  <wp:lineTo x="793" y="18231"/>
                  <wp:lineTo x="793" y="18628"/>
                  <wp:lineTo x="6738" y="22194"/>
                  <wp:lineTo x="7134" y="22194"/>
                  <wp:lineTo x="14268" y="22194"/>
                  <wp:lineTo x="14664" y="22194"/>
                  <wp:lineTo x="20609" y="18628"/>
                  <wp:lineTo x="20609" y="18231"/>
                  <wp:lineTo x="22194" y="12286"/>
                  <wp:lineTo x="22194" y="3963"/>
                  <wp:lineTo x="15853" y="-793"/>
                  <wp:lineTo x="13872" y="-793"/>
                  <wp:lineTo x="7530" y="-793"/>
                </wp:wrapPolygon>
              </wp:wrapTight>
              <wp:docPr id="22" name="Oval 2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 flipH="1">
                        <a:off x="0" y="0"/>
                        <a:ext cx="1038225" cy="1038225"/>
                      </a:xfrm>
                      <a:prstGeom prst="ellipse">
                        <a:avLst/>
                      </a:prstGeom>
                      <a:solidFill>
                        <a:srgbClr val="7BA0CD"/>
                      </a:solidFill>
                      <a:ln w="76200">
                        <a:solidFill>
                          <a:srgbClr val="D3DFEE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:rsidR="00C331F9" w:rsidRPr="00C331F9" w:rsidRDefault="00C331F9">
                          <w:pPr>
                            <w:jc w:val="center"/>
                            <w:rPr>
                              <w:rFonts w:ascii="Arial Black" w:hAnsi="Arial Black"/>
                              <w:b/>
                              <w:iCs/>
                              <w:color w:val="FFFFFF" w:themeColor="background1"/>
                              <w:sz w:val="52"/>
                              <w:szCs w:val="52"/>
                            </w:rPr>
                          </w:pPr>
                          <w:r w:rsidRPr="00C331F9">
                            <w:rPr>
                              <w:rFonts w:ascii="Arial Black" w:hAnsi="Arial Black"/>
                              <w:b/>
                              <w:iCs/>
                              <w:color w:val="FFFFFF" w:themeColor="background1"/>
                              <w:sz w:val="52"/>
                              <w:szCs w:val="52"/>
                            </w:rPr>
                            <w:t>C4</w:t>
                          </w:r>
                        </w:p>
                      </w:txbxContent>
                    </wps:txbx>
                    <wps:bodyPr rot="0" vert="horz" wrap="square" lIns="9144" tIns="9144" rIns="9144" bIns="9144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oval id="Oval 22" o:spid="_x0000_s1027" style="position:absolute;margin-left:-24.85pt;margin-top:-103.2pt;width:81.75pt;height:81.75pt;flip:x;z-index:-251644928;visibility:visible;mso-wrap-style:square;mso-width-percent:0;mso-height-percent:0;mso-wrap-distance-left:9pt;mso-wrap-distance-top:0;mso-wrap-distance-right:9pt;mso-wrap-distance-bottom:18pt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" o:allowincell="f" fillcolor="#7ba0cd" strokecolor="#d3dfee" strokeweight="6pt">
              <o:lock v:ext="edit" aspectratio="t"/>
              <v:textbox inset=".72pt,.72pt,.72pt,.72pt">
                <w:txbxContent>
                  <w:p w:rsidR="00C331F9" w:rsidRPr="00C331F9" w:rsidRDefault="00C331F9">
                    <w:pPr>
                      <w:jc w:val="center"/>
                      <w:rPr>
                        <w:rFonts w:ascii="Arial Black" w:hAnsi="Arial Black"/>
                        <w:b/>
                        <w:iCs/>
                        <w:color w:val="FFFFFF" w:themeColor="background1"/>
                        <w:sz w:val="52"/>
                        <w:szCs w:val="52"/>
                      </w:rPr>
                    </w:pPr>
                    <w:r w:rsidRPr="00C331F9">
                      <w:rPr>
                        <w:rFonts w:ascii="Arial Black" w:hAnsi="Arial Black"/>
                        <w:b/>
                        <w:iCs/>
                        <w:color w:val="FFFFFF" w:themeColor="background1"/>
                        <w:sz w:val="52"/>
                        <w:szCs w:val="52"/>
                      </w:rPr>
                      <w:t>C4</w:t>
                    </w:r>
                  </w:p>
                </w:txbxContent>
              </v:textbox>
              <w10:wrap type="tight" anchorx="margin" anchory="margin"/>
            </v:oval>
          </w:pict>
        </mc:Fallback>
      </mc:AlternateContent>
    </w:r>
    <w:r w:rsidR="001577E2">
      <w:rPr>
        <w:noProof/>
      </w:rPr>
      <mc:AlternateContent>
        <mc:Choice Requires="wpg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column">
                <wp:posOffset>-314960</wp:posOffset>
              </wp:positionH>
              <wp:positionV relativeFrom="paragraph">
                <wp:posOffset>197485</wp:posOffset>
              </wp:positionV>
              <wp:extent cx="4338320" cy="962025"/>
              <wp:effectExtent l="0" t="0" r="5080" b="9525"/>
              <wp:wrapNone/>
              <wp:docPr id="10" name="Group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4338320" cy="962025"/>
                        <a:chOff x="345" y="1470"/>
                        <a:chExt cx="7035" cy="1515"/>
                      </a:xfrm>
                    </wpg:grpSpPr>
                    <wps:wsp>
                      <wps:cNvPr id="11" name="AutoShape 19"/>
                      <wps:cNvSpPr>
                        <a:spLocks noChangeArrowheads="1"/>
                      </wps:cNvSpPr>
                      <wps:spPr bwMode="auto">
                        <a:xfrm>
                          <a:off x="345" y="1470"/>
                          <a:ext cx="7035" cy="15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83847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82716" w:rsidRPr="007C2AE8" w:rsidRDefault="00C82716" w:rsidP="007C2AE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2" name="Text Box 20"/>
                      <wps:cNvSpPr txBox="1">
                        <a:spLocks noChangeArrowheads="1"/>
                      </wps:cNvSpPr>
                      <wps:spPr bwMode="auto">
                        <a:xfrm>
                          <a:off x="2152" y="1710"/>
                          <a:ext cx="4883" cy="1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170B3" w:rsidRDefault="001170B3" w:rsidP="001170B3">
                            <w:pPr>
                              <w:ind w:left="1530" w:hanging="1530"/>
                              <w:rPr>
                                <w:rFonts w:ascii="Arial Black" w:hAnsi="Arial Black"/>
                                <w:caps/>
                                <w:color w:val="EAF1DD" w:themeColor="accent3" w:themeTint="33"/>
                              </w:rPr>
                            </w:pPr>
                            <w:r w:rsidRPr="001170B3">
                              <w:rPr>
                                <w:rFonts w:ascii="Arial Black" w:hAnsi="Arial Black"/>
                                <w:caps/>
                                <w:color w:val="EAF1DD" w:themeColor="accent3" w:themeTint="33"/>
                              </w:rPr>
                              <w:t xml:space="preserve">Basic Communications </w:t>
                            </w:r>
                            <w:r w:rsidR="00C331F9">
                              <w:rPr>
                                <w:rFonts w:ascii="Arial Black" w:hAnsi="Arial Black"/>
                                <w:caps/>
                                <w:color w:val="EAF1DD" w:themeColor="accent3" w:themeTint="33"/>
                              </w:rPr>
                              <w:t>&amp;</w:t>
                            </w:r>
                            <w:r w:rsidRPr="001170B3">
                              <w:rPr>
                                <w:rFonts w:ascii="Arial Black" w:hAnsi="Arial Black"/>
                                <w:caps/>
                                <w:color w:val="EAF1DD" w:themeColor="accent3" w:themeTint="33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aps/>
                                <w:color w:val="EAF1DD" w:themeColor="accent3" w:themeTint="33"/>
                              </w:rPr>
                              <w:t xml:space="preserve">  </w:t>
                            </w:r>
                            <w:r w:rsidRPr="001170B3">
                              <w:rPr>
                                <w:rFonts w:ascii="Arial Black" w:hAnsi="Arial Black"/>
                                <w:caps/>
                                <w:color w:val="EAF1DD" w:themeColor="accent3" w:themeTint="33"/>
                              </w:rPr>
                              <w:t>Preaching Skills</w:t>
                            </w:r>
                            <w:r>
                              <w:rPr>
                                <w:rFonts w:ascii="Arial Black" w:hAnsi="Arial Black"/>
                                <w:caps/>
                                <w:color w:val="EAF1DD" w:themeColor="accent3" w:themeTint="33"/>
                              </w:rPr>
                              <w:t xml:space="preserve"> </w:t>
                            </w:r>
                          </w:p>
                          <w:p w:rsidR="001170B3" w:rsidRPr="001170B3" w:rsidRDefault="001170B3" w:rsidP="001170B3">
                            <w:pPr>
                              <w:ind w:firstLine="720"/>
                              <w:rPr>
                                <w:rFonts w:ascii="Arial Black" w:hAnsi="Arial Black"/>
                                <w:caps/>
                                <w:color w:val="1F497D" w:themeColor="text2"/>
                              </w:rPr>
                            </w:pPr>
                            <w:r w:rsidRPr="001170B3">
                              <w:rPr>
                                <w:rFonts w:ascii="Arial Black" w:hAnsi="Arial Black"/>
                                <w:caps/>
                                <w:color w:val="1F497D" w:themeColor="text2"/>
                              </w:rPr>
                              <w:t>*Elements of a Sermon</w:t>
                            </w:r>
                          </w:p>
                          <w:p w:rsidR="00C82716" w:rsidRPr="007C2AE8" w:rsidRDefault="00C82716" w:rsidP="007C2AE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8" o:spid="_x0000_s1028" style="position:absolute;margin-left:-24.8pt;margin-top:15.55pt;width:341.6pt;height:75.75pt;z-index:251669504" coordorigin="345,1470" coordsize="7035,15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">
              <v:roundrect id="AutoShape 19" o:spid="_x0000_s1029" style="position:absolute;left:345;top:1470;width:7035;height:1515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T9/MIA&#10;AADbAAAADwAAAGRycy9kb3ducmV2LnhtbERPTWvCQBC9C/0PywjedGNELdGNlFKhlHqorfchO26i&#10;2dmQ3cT477uFgrd5vM/Z7gZbi55aXzlWMJ8lIIgLpys2Cn6+99NnED4ga6wdk4I7edjlT6MtZtrd&#10;+Iv6YzAihrDPUEEZQpNJ6YuSLPqZa4gjd3atxRBha6Ru8RbDbS3TJFlJixXHhhIbei2puB47q2Bp&#10;LmF9/3hbd93noj7sl+lJmlSpyXh42YAINISH+N/9ruP8Ofz9Eg+Q+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dP38wgAAANsAAAAPAAAAAAAAAAAAAAAAAJgCAABkcnMvZG93&#10;bnJldi54bWxQSwUGAAAAAAQABAD1AAAAhwMAAAAA&#10;" fillcolor="#83847a" stroked="f">
                <v:textbox>
                  <w:txbxContent>
                    <w:p w:rsidR="00C82716" w:rsidRPr="007C2AE8" w:rsidRDefault="00C82716" w:rsidP="007C2AE8"/>
                  </w:txbxContent>
                </v:textbox>
              </v:round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30" type="#_x0000_t202" style="position:absolute;left:2152;top:1710;width:4883;height:10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7uFcAA&#10;AADbAAAADwAAAGRycy9kb3ducmV2LnhtbERPS4vCMBC+C/6HMII3TRQVtxpFdhE8KT52YW9DM7bF&#10;ZlKaaOu/NwsL3ubje85y3dpSPKj2hWMNo6ECQZw6U3Cm4XLeDuYgfEA2WDomDU/ysF51O0tMjGv4&#10;SI9TyEQMYZ+ghjyEKpHSpzlZ9ENXEUfu6mqLIcI6k6bGJobbUo6VmkmLBceGHCv6zCm9ne5Ww/f+&#10;+vszUYfsy06rxrVKsv2QWvd77WYBIlAb3uJ/987E+WP4+yUeIF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x7uFcAAAADbAAAADwAAAAAAAAAAAAAAAACYAgAAZHJzL2Rvd25y&#10;ZXYueG1sUEsFBgAAAAAEAAQA9QAAAIUDAAAAAA==&#10;" filled="f" stroked="f">
                <v:textbox>
                  <w:txbxContent>
                    <w:p w:rsidR="001170B3" w:rsidRDefault="001170B3" w:rsidP="001170B3">
                      <w:pPr>
                        <w:ind w:left="1530" w:hanging="1530"/>
                        <w:rPr>
                          <w:rFonts w:ascii="Arial Black" w:hAnsi="Arial Black"/>
                          <w:caps/>
                          <w:color w:val="EAF1DD" w:themeColor="accent3" w:themeTint="33"/>
                        </w:rPr>
                      </w:pPr>
                      <w:r w:rsidRPr="001170B3">
                        <w:rPr>
                          <w:rFonts w:ascii="Arial Black" w:hAnsi="Arial Black"/>
                          <w:caps/>
                          <w:color w:val="EAF1DD" w:themeColor="accent3" w:themeTint="33"/>
                        </w:rPr>
                        <w:t xml:space="preserve">Basic Communications </w:t>
                      </w:r>
                      <w:r w:rsidR="00C331F9">
                        <w:rPr>
                          <w:rFonts w:ascii="Arial Black" w:hAnsi="Arial Black"/>
                          <w:caps/>
                          <w:color w:val="EAF1DD" w:themeColor="accent3" w:themeTint="33"/>
                        </w:rPr>
                        <w:t>&amp;</w:t>
                      </w:r>
                      <w:r w:rsidRPr="001170B3">
                        <w:rPr>
                          <w:rFonts w:ascii="Arial Black" w:hAnsi="Arial Black"/>
                          <w:caps/>
                          <w:color w:val="EAF1DD" w:themeColor="accent3" w:themeTint="33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aps/>
                          <w:color w:val="EAF1DD" w:themeColor="accent3" w:themeTint="33"/>
                        </w:rPr>
                        <w:t xml:space="preserve">  </w:t>
                      </w:r>
                      <w:r w:rsidRPr="001170B3">
                        <w:rPr>
                          <w:rFonts w:ascii="Arial Black" w:hAnsi="Arial Black"/>
                          <w:caps/>
                          <w:color w:val="EAF1DD" w:themeColor="accent3" w:themeTint="33"/>
                        </w:rPr>
                        <w:t>Preaching Skills</w:t>
                      </w:r>
                      <w:r>
                        <w:rPr>
                          <w:rFonts w:ascii="Arial Black" w:hAnsi="Arial Black"/>
                          <w:caps/>
                          <w:color w:val="EAF1DD" w:themeColor="accent3" w:themeTint="33"/>
                        </w:rPr>
                        <w:t xml:space="preserve"> </w:t>
                      </w:r>
                    </w:p>
                    <w:p w:rsidR="001170B3" w:rsidRPr="001170B3" w:rsidRDefault="001170B3" w:rsidP="001170B3">
                      <w:pPr>
                        <w:ind w:firstLine="720"/>
                        <w:rPr>
                          <w:rFonts w:ascii="Arial Black" w:hAnsi="Arial Black"/>
                          <w:caps/>
                          <w:color w:val="1F497D" w:themeColor="text2"/>
                        </w:rPr>
                      </w:pPr>
                      <w:r w:rsidRPr="001170B3">
                        <w:rPr>
                          <w:rFonts w:ascii="Arial Black" w:hAnsi="Arial Black"/>
                          <w:caps/>
                          <w:color w:val="1F497D" w:themeColor="text2"/>
                        </w:rPr>
                        <w:t>*Elements of a Sermon</w:t>
                      </w:r>
                    </w:p>
                    <w:p w:rsidR="00C82716" w:rsidRPr="007C2AE8" w:rsidRDefault="00C82716" w:rsidP="007C2AE8"/>
                  </w:txbxContent>
                </v:textbox>
              </v:shape>
            </v:group>
          </w:pict>
        </mc:Fallback>
      </mc:AlternateContent>
    </w:r>
    <w:r w:rsidR="006F5935">
      <w:rPr>
        <w:noProof/>
      </w:rPr>
      <w:drawing>
        <wp:anchor distT="0" distB="0" distL="114300" distR="114300" simplePos="0" relativeHeight="251668480" behindDoc="0" locked="0" layoutInCell="1" allowOverlap="1">
          <wp:simplePos x="0" y="0"/>
          <wp:positionH relativeFrom="column">
            <wp:posOffset>4510273</wp:posOffset>
          </wp:positionH>
          <wp:positionV relativeFrom="paragraph">
            <wp:posOffset>101578</wp:posOffset>
          </wp:positionV>
          <wp:extent cx="580040" cy="882869"/>
          <wp:effectExtent l="19050" t="0" r="0" b="0"/>
          <wp:wrapNone/>
          <wp:docPr id="4" name="Picture 14" descr="ChaplainCtr&amp;School-Badg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 descr="ChaplainCtr&amp;School-Badg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0040" cy="88286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1577E2">
      <w:rPr>
        <w:noProof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column">
                <wp:posOffset>-300990</wp:posOffset>
              </wp:positionH>
              <wp:positionV relativeFrom="paragraph">
                <wp:posOffset>1143000</wp:posOffset>
              </wp:positionV>
              <wp:extent cx="6434455" cy="8107680"/>
              <wp:effectExtent l="0" t="0" r="4445" b="7620"/>
              <wp:wrapNone/>
              <wp:docPr id="15" name="Rounded Rectangle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434455" cy="8107680"/>
                      </a:xfrm>
                      <a:prstGeom prst="roundRect">
                        <a:avLst>
                          <a:gd name="adj" fmla="val 3478"/>
                        </a:avLst>
                      </a:prstGeom>
                      <a:solidFill>
                        <a:srgbClr val="ECECEB"/>
                      </a:solidFill>
                      <a:ln w="9525" cap="flat" cmpd="sng" algn="ctr">
                        <a:noFill/>
                        <a:prstDash val="solid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w14:anchorId="37E90B48" id="Rounded Rectangle 15" o:spid="_x0000_s1026" style="position:absolute;margin-left:-23.7pt;margin-top:90pt;width:506.65pt;height:638.4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227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" fillcolor="#ececeb" stroked="f">
              <v:path arrowok="t"/>
            </v:roundrect>
          </w:pict>
        </mc:Fallback>
      </mc:AlternateContent>
    </w:r>
    <w:r w:rsidR="001577E2">
      <w:rPr>
        <w:noProof/>
      </w:rPr>
      <mc:AlternateContent>
        <mc:Choice Requires="wps">
          <w:drawing>
            <wp:anchor distT="0" distB="0" distL="114300" distR="114300" simplePos="0" relativeHeight="251665408" behindDoc="1" locked="0" layoutInCell="1" allowOverlap="1">
              <wp:simplePos x="0" y="0"/>
              <wp:positionH relativeFrom="page">
                <wp:posOffset>4270375</wp:posOffset>
              </wp:positionH>
              <wp:positionV relativeFrom="page">
                <wp:posOffset>1252855</wp:posOffset>
              </wp:positionV>
              <wp:extent cx="798195" cy="561975"/>
              <wp:effectExtent l="0" t="0" r="1905" b="9525"/>
              <wp:wrapNone/>
              <wp:docPr id="8" name="Freeform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98195" cy="561975"/>
                      </a:xfrm>
                      <a:custGeom>
                        <a:avLst/>
                        <a:gdLst>
                          <a:gd name="connsiteX0" fmla="*/ 0 w 730250"/>
                          <a:gd name="connsiteY0" fmla="*/ 292100 h 482600"/>
                          <a:gd name="connsiteX1" fmla="*/ 0 w 730250"/>
                          <a:gd name="connsiteY1" fmla="*/ 292100 h 482600"/>
                          <a:gd name="connsiteX2" fmla="*/ 349250 w 730250"/>
                          <a:gd name="connsiteY2" fmla="*/ 285750 h 482600"/>
                          <a:gd name="connsiteX3" fmla="*/ 368300 w 730250"/>
                          <a:gd name="connsiteY3" fmla="*/ 273050 h 482600"/>
                          <a:gd name="connsiteX4" fmla="*/ 400050 w 730250"/>
                          <a:gd name="connsiteY4" fmla="*/ 215900 h 482600"/>
                          <a:gd name="connsiteX5" fmla="*/ 400050 w 730250"/>
                          <a:gd name="connsiteY5" fmla="*/ 0 h 482600"/>
                          <a:gd name="connsiteX6" fmla="*/ 730250 w 730250"/>
                          <a:gd name="connsiteY6" fmla="*/ 273050 h 482600"/>
                          <a:gd name="connsiteX7" fmla="*/ 361950 w 730250"/>
                          <a:gd name="connsiteY7" fmla="*/ 482600 h 482600"/>
                          <a:gd name="connsiteX8" fmla="*/ 0 w 730250"/>
                          <a:gd name="connsiteY8" fmla="*/ 292100 h 482600"/>
                          <a:gd name="connsiteX0" fmla="*/ 0 w 730250"/>
                          <a:gd name="connsiteY0" fmla="*/ 292100 h 482600"/>
                          <a:gd name="connsiteX1" fmla="*/ 0 w 730250"/>
                          <a:gd name="connsiteY1" fmla="*/ 292100 h 482600"/>
                          <a:gd name="connsiteX2" fmla="*/ 234950 w 730250"/>
                          <a:gd name="connsiteY2" fmla="*/ 279400 h 482600"/>
                          <a:gd name="connsiteX3" fmla="*/ 368300 w 730250"/>
                          <a:gd name="connsiteY3" fmla="*/ 273050 h 482600"/>
                          <a:gd name="connsiteX4" fmla="*/ 400050 w 730250"/>
                          <a:gd name="connsiteY4" fmla="*/ 215900 h 482600"/>
                          <a:gd name="connsiteX5" fmla="*/ 400050 w 730250"/>
                          <a:gd name="connsiteY5" fmla="*/ 0 h 482600"/>
                          <a:gd name="connsiteX6" fmla="*/ 730250 w 730250"/>
                          <a:gd name="connsiteY6" fmla="*/ 273050 h 482600"/>
                          <a:gd name="connsiteX7" fmla="*/ 361950 w 730250"/>
                          <a:gd name="connsiteY7" fmla="*/ 482600 h 482600"/>
                          <a:gd name="connsiteX8" fmla="*/ 0 w 730250"/>
                          <a:gd name="connsiteY8" fmla="*/ 292100 h 482600"/>
                          <a:gd name="connsiteX0" fmla="*/ 0 w 730250"/>
                          <a:gd name="connsiteY0" fmla="*/ 292100 h 482600"/>
                          <a:gd name="connsiteX1" fmla="*/ 0 w 730250"/>
                          <a:gd name="connsiteY1" fmla="*/ 292100 h 482600"/>
                          <a:gd name="connsiteX2" fmla="*/ 234950 w 730250"/>
                          <a:gd name="connsiteY2" fmla="*/ 279400 h 482600"/>
                          <a:gd name="connsiteX3" fmla="*/ 340360 w 730250"/>
                          <a:gd name="connsiteY3" fmla="*/ 290830 h 482600"/>
                          <a:gd name="connsiteX4" fmla="*/ 400050 w 730250"/>
                          <a:gd name="connsiteY4" fmla="*/ 215900 h 482600"/>
                          <a:gd name="connsiteX5" fmla="*/ 400050 w 730250"/>
                          <a:gd name="connsiteY5" fmla="*/ 0 h 482600"/>
                          <a:gd name="connsiteX6" fmla="*/ 730250 w 730250"/>
                          <a:gd name="connsiteY6" fmla="*/ 273050 h 482600"/>
                          <a:gd name="connsiteX7" fmla="*/ 361950 w 730250"/>
                          <a:gd name="connsiteY7" fmla="*/ 482600 h 482600"/>
                          <a:gd name="connsiteX8" fmla="*/ 0 w 730250"/>
                          <a:gd name="connsiteY8" fmla="*/ 292100 h 482600"/>
                          <a:gd name="connsiteX0" fmla="*/ 0 w 730250"/>
                          <a:gd name="connsiteY0" fmla="*/ 292100 h 482600"/>
                          <a:gd name="connsiteX1" fmla="*/ 0 w 730250"/>
                          <a:gd name="connsiteY1" fmla="*/ 292100 h 482600"/>
                          <a:gd name="connsiteX2" fmla="*/ 234950 w 730250"/>
                          <a:gd name="connsiteY2" fmla="*/ 279400 h 482600"/>
                          <a:gd name="connsiteX3" fmla="*/ 340360 w 730250"/>
                          <a:gd name="connsiteY3" fmla="*/ 290830 h 482600"/>
                          <a:gd name="connsiteX4" fmla="*/ 400050 w 730250"/>
                          <a:gd name="connsiteY4" fmla="*/ 215900 h 482600"/>
                          <a:gd name="connsiteX5" fmla="*/ 400050 w 730250"/>
                          <a:gd name="connsiteY5" fmla="*/ 0 h 482600"/>
                          <a:gd name="connsiteX6" fmla="*/ 730250 w 730250"/>
                          <a:gd name="connsiteY6" fmla="*/ 273050 h 482600"/>
                          <a:gd name="connsiteX7" fmla="*/ 361950 w 730250"/>
                          <a:gd name="connsiteY7" fmla="*/ 482600 h 482600"/>
                          <a:gd name="connsiteX8" fmla="*/ 0 w 730250"/>
                          <a:gd name="connsiteY8" fmla="*/ 292100 h 482600"/>
                          <a:gd name="connsiteX0" fmla="*/ 0 w 730250"/>
                          <a:gd name="connsiteY0" fmla="*/ 292100 h 482600"/>
                          <a:gd name="connsiteX1" fmla="*/ 0 w 730250"/>
                          <a:gd name="connsiteY1" fmla="*/ 292100 h 482600"/>
                          <a:gd name="connsiteX2" fmla="*/ 184150 w 730250"/>
                          <a:gd name="connsiteY2" fmla="*/ 292100 h 482600"/>
                          <a:gd name="connsiteX3" fmla="*/ 340360 w 730250"/>
                          <a:gd name="connsiteY3" fmla="*/ 290830 h 482600"/>
                          <a:gd name="connsiteX4" fmla="*/ 400050 w 730250"/>
                          <a:gd name="connsiteY4" fmla="*/ 215900 h 482600"/>
                          <a:gd name="connsiteX5" fmla="*/ 400050 w 730250"/>
                          <a:gd name="connsiteY5" fmla="*/ 0 h 482600"/>
                          <a:gd name="connsiteX6" fmla="*/ 730250 w 730250"/>
                          <a:gd name="connsiteY6" fmla="*/ 273050 h 482600"/>
                          <a:gd name="connsiteX7" fmla="*/ 361950 w 730250"/>
                          <a:gd name="connsiteY7" fmla="*/ 482600 h 482600"/>
                          <a:gd name="connsiteX8" fmla="*/ 0 w 730250"/>
                          <a:gd name="connsiteY8" fmla="*/ 292100 h 482600"/>
                          <a:gd name="connsiteX0" fmla="*/ 0 w 730250"/>
                          <a:gd name="connsiteY0" fmla="*/ 292100 h 482600"/>
                          <a:gd name="connsiteX1" fmla="*/ 0 w 730250"/>
                          <a:gd name="connsiteY1" fmla="*/ 292100 h 482600"/>
                          <a:gd name="connsiteX2" fmla="*/ 340360 w 730250"/>
                          <a:gd name="connsiteY2" fmla="*/ 290830 h 482600"/>
                          <a:gd name="connsiteX3" fmla="*/ 400050 w 730250"/>
                          <a:gd name="connsiteY3" fmla="*/ 215900 h 482600"/>
                          <a:gd name="connsiteX4" fmla="*/ 400050 w 730250"/>
                          <a:gd name="connsiteY4" fmla="*/ 0 h 482600"/>
                          <a:gd name="connsiteX5" fmla="*/ 730250 w 730250"/>
                          <a:gd name="connsiteY5" fmla="*/ 273050 h 482600"/>
                          <a:gd name="connsiteX6" fmla="*/ 361950 w 730250"/>
                          <a:gd name="connsiteY6" fmla="*/ 482600 h 482600"/>
                          <a:gd name="connsiteX7" fmla="*/ 0 w 730250"/>
                          <a:gd name="connsiteY7" fmla="*/ 292100 h 482600"/>
                          <a:gd name="connsiteX0" fmla="*/ 0 w 730250"/>
                          <a:gd name="connsiteY0" fmla="*/ 292100 h 482600"/>
                          <a:gd name="connsiteX1" fmla="*/ 0 w 730250"/>
                          <a:gd name="connsiteY1" fmla="*/ 292100 h 482600"/>
                          <a:gd name="connsiteX2" fmla="*/ 340360 w 730250"/>
                          <a:gd name="connsiteY2" fmla="*/ 290830 h 482600"/>
                          <a:gd name="connsiteX3" fmla="*/ 392430 w 730250"/>
                          <a:gd name="connsiteY3" fmla="*/ 129540 h 482600"/>
                          <a:gd name="connsiteX4" fmla="*/ 400050 w 730250"/>
                          <a:gd name="connsiteY4" fmla="*/ 0 h 482600"/>
                          <a:gd name="connsiteX5" fmla="*/ 730250 w 730250"/>
                          <a:gd name="connsiteY5" fmla="*/ 273050 h 482600"/>
                          <a:gd name="connsiteX6" fmla="*/ 361950 w 730250"/>
                          <a:gd name="connsiteY6" fmla="*/ 482600 h 482600"/>
                          <a:gd name="connsiteX7" fmla="*/ 0 w 730250"/>
                          <a:gd name="connsiteY7" fmla="*/ 292100 h 482600"/>
                          <a:gd name="connsiteX0" fmla="*/ 0 w 730250"/>
                          <a:gd name="connsiteY0" fmla="*/ 292100 h 482600"/>
                          <a:gd name="connsiteX1" fmla="*/ 0 w 730250"/>
                          <a:gd name="connsiteY1" fmla="*/ 292100 h 482600"/>
                          <a:gd name="connsiteX2" fmla="*/ 340360 w 730250"/>
                          <a:gd name="connsiteY2" fmla="*/ 290830 h 482600"/>
                          <a:gd name="connsiteX3" fmla="*/ 392430 w 730250"/>
                          <a:gd name="connsiteY3" fmla="*/ 129540 h 482600"/>
                          <a:gd name="connsiteX4" fmla="*/ 400050 w 730250"/>
                          <a:gd name="connsiteY4" fmla="*/ 0 h 482600"/>
                          <a:gd name="connsiteX5" fmla="*/ 730250 w 730250"/>
                          <a:gd name="connsiteY5" fmla="*/ 273050 h 482600"/>
                          <a:gd name="connsiteX6" fmla="*/ 361950 w 730250"/>
                          <a:gd name="connsiteY6" fmla="*/ 482600 h 482600"/>
                          <a:gd name="connsiteX7" fmla="*/ 0 w 730250"/>
                          <a:gd name="connsiteY7" fmla="*/ 292100 h 482600"/>
                          <a:gd name="connsiteX0" fmla="*/ 0 w 730250"/>
                          <a:gd name="connsiteY0" fmla="*/ 294640 h 485140"/>
                          <a:gd name="connsiteX1" fmla="*/ 0 w 730250"/>
                          <a:gd name="connsiteY1" fmla="*/ 294640 h 485140"/>
                          <a:gd name="connsiteX2" fmla="*/ 340360 w 730250"/>
                          <a:gd name="connsiteY2" fmla="*/ 293370 h 485140"/>
                          <a:gd name="connsiteX3" fmla="*/ 392430 w 730250"/>
                          <a:gd name="connsiteY3" fmla="*/ 132080 h 485140"/>
                          <a:gd name="connsiteX4" fmla="*/ 392430 w 730250"/>
                          <a:gd name="connsiteY4" fmla="*/ 0 h 485140"/>
                          <a:gd name="connsiteX5" fmla="*/ 730250 w 730250"/>
                          <a:gd name="connsiteY5" fmla="*/ 275590 h 485140"/>
                          <a:gd name="connsiteX6" fmla="*/ 361950 w 730250"/>
                          <a:gd name="connsiteY6" fmla="*/ 485140 h 485140"/>
                          <a:gd name="connsiteX7" fmla="*/ 0 w 730250"/>
                          <a:gd name="connsiteY7" fmla="*/ 294640 h 485140"/>
                          <a:gd name="connsiteX0" fmla="*/ 0 w 730250"/>
                          <a:gd name="connsiteY0" fmla="*/ 294640 h 485140"/>
                          <a:gd name="connsiteX1" fmla="*/ 0 w 730250"/>
                          <a:gd name="connsiteY1" fmla="*/ 294640 h 485140"/>
                          <a:gd name="connsiteX2" fmla="*/ 340360 w 730250"/>
                          <a:gd name="connsiteY2" fmla="*/ 293370 h 485140"/>
                          <a:gd name="connsiteX3" fmla="*/ 392430 w 730250"/>
                          <a:gd name="connsiteY3" fmla="*/ 132080 h 485140"/>
                          <a:gd name="connsiteX4" fmla="*/ 392430 w 730250"/>
                          <a:gd name="connsiteY4" fmla="*/ 0 h 485140"/>
                          <a:gd name="connsiteX5" fmla="*/ 730250 w 730250"/>
                          <a:gd name="connsiteY5" fmla="*/ 275590 h 485140"/>
                          <a:gd name="connsiteX6" fmla="*/ 361950 w 730250"/>
                          <a:gd name="connsiteY6" fmla="*/ 485140 h 485140"/>
                          <a:gd name="connsiteX7" fmla="*/ 0 w 730250"/>
                          <a:gd name="connsiteY7" fmla="*/ 294640 h 485140"/>
                          <a:gd name="connsiteX0" fmla="*/ 0 w 730250"/>
                          <a:gd name="connsiteY0" fmla="*/ 294640 h 485140"/>
                          <a:gd name="connsiteX1" fmla="*/ 0 w 730250"/>
                          <a:gd name="connsiteY1" fmla="*/ 294640 h 485140"/>
                          <a:gd name="connsiteX2" fmla="*/ 340360 w 730250"/>
                          <a:gd name="connsiteY2" fmla="*/ 293370 h 485140"/>
                          <a:gd name="connsiteX3" fmla="*/ 392430 w 730250"/>
                          <a:gd name="connsiteY3" fmla="*/ 0 h 485140"/>
                          <a:gd name="connsiteX4" fmla="*/ 730250 w 730250"/>
                          <a:gd name="connsiteY4" fmla="*/ 275590 h 485140"/>
                          <a:gd name="connsiteX5" fmla="*/ 361950 w 730250"/>
                          <a:gd name="connsiteY5" fmla="*/ 485140 h 485140"/>
                          <a:gd name="connsiteX6" fmla="*/ 0 w 730250"/>
                          <a:gd name="connsiteY6" fmla="*/ 294640 h 485140"/>
                          <a:gd name="connsiteX0" fmla="*/ 0 w 730250"/>
                          <a:gd name="connsiteY0" fmla="*/ 294640 h 485140"/>
                          <a:gd name="connsiteX1" fmla="*/ 0 w 730250"/>
                          <a:gd name="connsiteY1" fmla="*/ 294640 h 485140"/>
                          <a:gd name="connsiteX2" fmla="*/ 340360 w 730250"/>
                          <a:gd name="connsiteY2" fmla="*/ 293370 h 485140"/>
                          <a:gd name="connsiteX3" fmla="*/ 392430 w 730250"/>
                          <a:gd name="connsiteY3" fmla="*/ 0 h 485140"/>
                          <a:gd name="connsiteX4" fmla="*/ 730250 w 730250"/>
                          <a:gd name="connsiteY4" fmla="*/ 275590 h 485140"/>
                          <a:gd name="connsiteX5" fmla="*/ 361950 w 730250"/>
                          <a:gd name="connsiteY5" fmla="*/ 485140 h 485140"/>
                          <a:gd name="connsiteX6" fmla="*/ 0 w 730250"/>
                          <a:gd name="connsiteY6" fmla="*/ 294640 h 485140"/>
                          <a:gd name="connsiteX0" fmla="*/ 0 w 730250"/>
                          <a:gd name="connsiteY0" fmla="*/ 294640 h 485140"/>
                          <a:gd name="connsiteX1" fmla="*/ 0 w 730250"/>
                          <a:gd name="connsiteY1" fmla="*/ 294640 h 485140"/>
                          <a:gd name="connsiteX2" fmla="*/ 266700 w 730250"/>
                          <a:gd name="connsiteY2" fmla="*/ 295910 h 485140"/>
                          <a:gd name="connsiteX3" fmla="*/ 392430 w 730250"/>
                          <a:gd name="connsiteY3" fmla="*/ 0 h 485140"/>
                          <a:gd name="connsiteX4" fmla="*/ 730250 w 730250"/>
                          <a:gd name="connsiteY4" fmla="*/ 275590 h 485140"/>
                          <a:gd name="connsiteX5" fmla="*/ 361950 w 730250"/>
                          <a:gd name="connsiteY5" fmla="*/ 485140 h 485140"/>
                          <a:gd name="connsiteX6" fmla="*/ 0 w 730250"/>
                          <a:gd name="connsiteY6" fmla="*/ 294640 h 485140"/>
                          <a:gd name="connsiteX0" fmla="*/ 0 w 730250"/>
                          <a:gd name="connsiteY0" fmla="*/ 294640 h 485140"/>
                          <a:gd name="connsiteX1" fmla="*/ 0 w 730250"/>
                          <a:gd name="connsiteY1" fmla="*/ 294640 h 485140"/>
                          <a:gd name="connsiteX2" fmla="*/ 266700 w 730250"/>
                          <a:gd name="connsiteY2" fmla="*/ 295910 h 485140"/>
                          <a:gd name="connsiteX3" fmla="*/ 392430 w 730250"/>
                          <a:gd name="connsiteY3" fmla="*/ 0 h 485140"/>
                          <a:gd name="connsiteX4" fmla="*/ 730250 w 730250"/>
                          <a:gd name="connsiteY4" fmla="*/ 275590 h 485140"/>
                          <a:gd name="connsiteX5" fmla="*/ 361950 w 730250"/>
                          <a:gd name="connsiteY5" fmla="*/ 485140 h 485140"/>
                          <a:gd name="connsiteX6" fmla="*/ 0 w 730250"/>
                          <a:gd name="connsiteY6" fmla="*/ 294640 h 485140"/>
                          <a:gd name="connsiteX0" fmla="*/ 0 w 730250"/>
                          <a:gd name="connsiteY0" fmla="*/ 294640 h 485140"/>
                          <a:gd name="connsiteX1" fmla="*/ 0 w 730250"/>
                          <a:gd name="connsiteY1" fmla="*/ 294640 h 485140"/>
                          <a:gd name="connsiteX2" fmla="*/ 266700 w 730250"/>
                          <a:gd name="connsiteY2" fmla="*/ 295910 h 485140"/>
                          <a:gd name="connsiteX3" fmla="*/ 392430 w 730250"/>
                          <a:gd name="connsiteY3" fmla="*/ 0 h 485140"/>
                          <a:gd name="connsiteX4" fmla="*/ 730250 w 730250"/>
                          <a:gd name="connsiteY4" fmla="*/ 275590 h 485140"/>
                          <a:gd name="connsiteX5" fmla="*/ 361950 w 730250"/>
                          <a:gd name="connsiteY5" fmla="*/ 485140 h 485140"/>
                          <a:gd name="connsiteX6" fmla="*/ 0 w 730250"/>
                          <a:gd name="connsiteY6" fmla="*/ 294640 h 485140"/>
                          <a:gd name="connsiteX0" fmla="*/ 0 w 730250"/>
                          <a:gd name="connsiteY0" fmla="*/ 129540 h 320040"/>
                          <a:gd name="connsiteX1" fmla="*/ 0 w 730250"/>
                          <a:gd name="connsiteY1" fmla="*/ 129540 h 320040"/>
                          <a:gd name="connsiteX2" fmla="*/ 266700 w 730250"/>
                          <a:gd name="connsiteY2" fmla="*/ 130810 h 320040"/>
                          <a:gd name="connsiteX3" fmla="*/ 389890 w 730250"/>
                          <a:gd name="connsiteY3" fmla="*/ 0 h 320040"/>
                          <a:gd name="connsiteX4" fmla="*/ 730250 w 730250"/>
                          <a:gd name="connsiteY4" fmla="*/ 110490 h 320040"/>
                          <a:gd name="connsiteX5" fmla="*/ 361950 w 730250"/>
                          <a:gd name="connsiteY5" fmla="*/ 320040 h 320040"/>
                          <a:gd name="connsiteX6" fmla="*/ 0 w 730250"/>
                          <a:gd name="connsiteY6" fmla="*/ 129540 h 320040"/>
                          <a:gd name="connsiteX0" fmla="*/ 0 w 730250"/>
                          <a:gd name="connsiteY0" fmla="*/ 175556 h 366056"/>
                          <a:gd name="connsiteX1" fmla="*/ 0 w 730250"/>
                          <a:gd name="connsiteY1" fmla="*/ 175556 h 366056"/>
                          <a:gd name="connsiteX2" fmla="*/ 266700 w 730250"/>
                          <a:gd name="connsiteY2" fmla="*/ 176826 h 366056"/>
                          <a:gd name="connsiteX3" fmla="*/ 389890 w 730250"/>
                          <a:gd name="connsiteY3" fmla="*/ 46016 h 366056"/>
                          <a:gd name="connsiteX4" fmla="*/ 730250 w 730250"/>
                          <a:gd name="connsiteY4" fmla="*/ 156506 h 366056"/>
                          <a:gd name="connsiteX5" fmla="*/ 361950 w 730250"/>
                          <a:gd name="connsiteY5" fmla="*/ 366056 h 366056"/>
                          <a:gd name="connsiteX6" fmla="*/ 0 w 730250"/>
                          <a:gd name="connsiteY6" fmla="*/ 175556 h 366056"/>
                          <a:gd name="connsiteX0" fmla="*/ 0 w 730250"/>
                          <a:gd name="connsiteY0" fmla="*/ 175556 h 366056"/>
                          <a:gd name="connsiteX1" fmla="*/ 0 w 730250"/>
                          <a:gd name="connsiteY1" fmla="*/ 175556 h 366056"/>
                          <a:gd name="connsiteX2" fmla="*/ 266700 w 730250"/>
                          <a:gd name="connsiteY2" fmla="*/ 176826 h 366056"/>
                          <a:gd name="connsiteX3" fmla="*/ 389890 w 730250"/>
                          <a:gd name="connsiteY3" fmla="*/ 46016 h 366056"/>
                          <a:gd name="connsiteX4" fmla="*/ 730250 w 730250"/>
                          <a:gd name="connsiteY4" fmla="*/ 156506 h 366056"/>
                          <a:gd name="connsiteX5" fmla="*/ 361950 w 730250"/>
                          <a:gd name="connsiteY5" fmla="*/ 366056 h 366056"/>
                          <a:gd name="connsiteX6" fmla="*/ 0 w 730250"/>
                          <a:gd name="connsiteY6" fmla="*/ 175556 h 366056"/>
                          <a:gd name="connsiteX0" fmla="*/ 0 w 730250"/>
                          <a:gd name="connsiteY0" fmla="*/ 129624 h 320124"/>
                          <a:gd name="connsiteX1" fmla="*/ 0 w 730250"/>
                          <a:gd name="connsiteY1" fmla="*/ 129624 h 320124"/>
                          <a:gd name="connsiteX2" fmla="*/ 254000 w 730250"/>
                          <a:gd name="connsiteY2" fmla="*/ 128352 h 320124"/>
                          <a:gd name="connsiteX3" fmla="*/ 389890 w 730250"/>
                          <a:gd name="connsiteY3" fmla="*/ 84 h 320124"/>
                          <a:gd name="connsiteX4" fmla="*/ 730250 w 730250"/>
                          <a:gd name="connsiteY4" fmla="*/ 110574 h 320124"/>
                          <a:gd name="connsiteX5" fmla="*/ 361950 w 730250"/>
                          <a:gd name="connsiteY5" fmla="*/ 320124 h 320124"/>
                          <a:gd name="connsiteX6" fmla="*/ 0 w 730250"/>
                          <a:gd name="connsiteY6" fmla="*/ 129624 h 320124"/>
                          <a:gd name="connsiteX0" fmla="*/ 0 w 730250"/>
                          <a:gd name="connsiteY0" fmla="*/ 151991 h 342491"/>
                          <a:gd name="connsiteX1" fmla="*/ 0 w 730250"/>
                          <a:gd name="connsiteY1" fmla="*/ 151991 h 342491"/>
                          <a:gd name="connsiteX2" fmla="*/ 254000 w 730250"/>
                          <a:gd name="connsiteY2" fmla="*/ 150719 h 342491"/>
                          <a:gd name="connsiteX3" fmla="*/ 389890 w 730250"/>
                          <a:gd name="connsiteY3" fmla="*/ 22451 h 342491"/>
                          <a:gd name="connsiteX4" fmla="*/ 730250 w 730250"/>
                          <a:gd name="connsiteY4" fmla="*/ 132941 h 342491"/>
                          <a:gd name="connsiteX5" fmla="*/ 361950 w 730250"/>
                          <a:gd name="connsiteY5" fmla="*/ 342491 h 342491"/>
                          <a:gd name="connsiteX6" fmla="*/ 0 w 730250"/>
                          <a:gd name="connsiteY6" fmla="*/ 151991 h 342491"/>
                          <a:gd name="connsiteX0" fmla="*/ 0 w 720090"/>
                          <a:gd name="connsiteY0" fmla="*/ 150971 h 341471"/>
                          <a:gd name="connsiteX1" fmla="*/ 0 w 720090"/>
                          <a:gd name="connsiteY1" fmla="*/ 150971 h 341471"/>
                          <a:gd name="connsiteX2" fmla="*/ 254000 w 720090"/>
                          <a:gd name="connsiteY2" fmla="*/ 149699 h 341471"/>
                          <a:gd name="connsiteX3" fmla="*/ 389890 w 720090"/>
                          <a:gd name="connsiteY3" fmla="*/ 21431 h 341471"/>
                          <a:gd name="connsiteX4" fmla="*/ 720090 w 720090"/>
                          <a:gd name="connsiteY4" fmla="*/ 22629 h 341471"/>
                          <a:gd name="connsiteX5" fmla="*/ 361950 w 720090"/>
                          <a:gd name="connsiteY5" fmla="*/ 341471 h 341471"/>
                          <a:gd name="connsiteX6" fmla="*/ 0 w 720090"/>
                          <a:gd name="connsiteY6" fmla="*/ 150971 h 341471"/>
                          <a:gd name="connsiteX0" fmla="*/ 0 w 720090"/>
                          <a:gd name="connsiteY0" fmla="*/ 150971 h 341471"/>
                          <a:gd name="connsiteX1" fmla="*/ 0 w 720090"/>
                          <a:gd name="connsiteY1" fmla="*/ 150971 h 341471"/>
                          <a:gd name="connsiteX2" fmla="*/ 254000 w 720090"/>
                          <a:gd name="connsiteY2" fmla="*/ 149699 h 341471"/>
                          <a:gd name="connsiteX3" fmla="*/ 389890 w 720090"/>
                          <a:gd name="connsiteY3" fmla="*/ 21431 h 341471"/>
                          <a:gd name="connsiteX4" fmla="*/ 720090 w 720090"/>
                          <a:gd name="connsiteY4" fmla="*/ 22629 h 341471"/>
                          <a:gd name="connsiteX5" fmla="*/ 361950 w 720090"/>
                          <a:gd name="connsiteY5" fmla="*/ 341471 h 341471"/>
                          <a:gd name="connsiteX6" fmla="*/ 0 w 720090"/>
                          <a:gd name="connsiteY6" fmla="*/ 150971 h 341471"/>
                          <a:gd name="connsiteX0" fmla="*/ 0 w 725170"/>
                          <a:gd name="connsiteY0" fmla="*/ 150971 h 338927"/>
                          <a:gd name="connsiteX1" fmla="*/ 0 w 725170"/>
                          <a:gd name="connsiteY1" fmla="*/ 150971 h 338927"/>
                          <a:gd name="connsiteX2" fmla="*/ 254000 w 725170"/>
                          <a:gd name="connsiteY2" fmla="*/ 149699 h 338927"/>
                          <a:gd name="connsiteX3" fmla="*/ 389890 w 725170"/>
                          <a:gd name="connsiteY3" fmla="*/ 21431 h 338927"/>
                          <a:gd name="connsiteX4" fmla="*/ 720090 w 725170"/>
                          <a:gd name="connsiteY4" fmla="*/ 22629 h 338927"/>
                          <a:gd name="connsiteX5" fmla="*/ 725170 w 725170"/>
                          <a:gd name="connsiteY5" fmla="*/ 338927 h 338927"/>
                          <a:gd name="connsiteX6" fmla="*/ 0 w 725170"/>
                          <a:gd name="connsiteY6" fmla="*/ 150971 h 338927"/>
                          <a:gd name="connsiteX0" fmla="*/ 0 w 725170"/>
                          <a:gd name="connsiteY0" fmla="*/ 150971 h 338927"/>
                          <a:gd name="connsiteX1" fmla="*/ 0 w 725170"/>
                          <a:gd name="connsiteY1" fmla="*/ 150971 h 338927"/>
                          <a:gd name="connsiteX2" fmla="*/ 254000 w 725170"/>
                          <a:gd name="connsiteY2" fmla="*/ 149699 h 338927"/>
                          <a:gd name="connsiteX3" fmla="*/ 389890 w 725170"/>
                          <a:gd name="connsiteY3" fmla="*/ 21431 h 338927"/>
                          <a:gd name="connsiteX4" fmla="*/ 720090 w 725170"/>
                          <a:gd name="connsiteY4" fmla="*/ 22629 h 338927"/>
                          <a:gd name="connsiteX5" fmla="*/ 725170 w 725170"/>
                          <a:gd name="connsiteY5" fmla="*/ 338927 h 338927"/>
                          <a:gd name="connsiteX6" fmla="*/ 379730 w 725170"/>
                          <a:gd name="connsiteY6" fmla="*/ 247650 h 338927"/>
                          <a:gd name="connsiteX7" fmla="*/ 0 w 725170"/>
                          <a:gd name="connsiteY7" fmla="*/ 150971 h 338927"/>
                          <a:gd name="connsiteX0" fmla="*/ 0 w 725170"/>
                          <a:gd name="connsiteY0" fmla="*/ 150971 h 339217"/>
                          <a:gd name="connsiteX1" fmla="*/ 0 w 725170"/>
                          <a:gd name="connsiteY1" fmla="*/ 150971 h 339217"/>
                          <a:gd name="connsiteX2" fmla="*/ 254000 w 725170"/>
                          <a:gd name="connsiteY2" fmla="*/ 149699 h 339217"/>
                          <a:gd name="connsiteX3" fmla="*/ 389890 w 725170"/>
                          <a:gd name="connsiteY3" fmla="*/ 21431 h 339217"/>
                          <a:gd name="connsiteX4" fmla="*/ 720090 w 725170"/>
                          <a:gd name="connsiteY4" fmla="*/ 22629 h 339217"/>
                          <a:gd name="connsiteX5" fmla="*/ 725170 w 725170"/>
                          <a:gd name="connsiteY5" fmla="*/ 338927 h 339217"/>
                          <a:gd name="connsiteX6" fmla="*/ 3810 w 725170"/>
                          <a:gd name="connsiteY6" fmla="*/ 339217 h 339217"/>
                          <a:gd name="connsiteX7" fmla="*/ 0 w 725170"/>
                          <a:gd name="connsiteY7" fmla="*/ 150971 h 339217"/>
                          <a:gd name="connsiteX0" fmla="*/ 0 w 725170"/>
                          <a:gd name="connsiteY0" fmla="*/ 150971 h 339217"/>
                          <a:gd name="connsiteX1" fmla="*/ 0 w 725170"/>
                          <a:gd name="connsiteY1" fmla="*/ 150971 h 339217"/>
                          <a:gd name="connsiteX2" fmla="*/ 254000 w 725170"/>
                          <a:gd name="connsiteY2" fmla="*/ 149699 h 339217"/>
                          <a:gd name="connsiteX3" fmla="*/ 389890 w 725170"/>
                          <a:gd name="connsiteY3" fmla="*/ 21431 h 339217"/>
                          <a:gd name="connsiteX4" fmla="*/ 720090 w 725170"/>
                          <a:gd name="connsiteY4" fmla="*/ 22629 h 339217"/>
                          <a:gd name="connsiteX5" fmla="*/ 725170 w 725170"/>
                          <a:gd name="connsiteY5" fmla="*/ 338927 h 339217"/>
                          <a:gd name="connsiteX6" fmla="*/ 3810 w 725170"/>
                          <a:gd name="connsiteY6" fmla="*/ 339217 h 339217"/>
                          <a:gd name="connsiteX7" fmla="*/ 0 w 725170"/>
                          <a:gd name="connsiteY7" fmla="*/ 150971 h 339217"/>
                          <a:gd name="connsiteX0" fmla="*/ 85090 w 810260"/>
                          <a:gd name="connsiteY0" fmla="*/ 150971 h 338927"/>
                          <a:gd name="connsiteX1" fmla="*/ 85090 w 810260"/>
                          <a:gd name="connsiteY1" fmla="*/ 150971 h 338927"/>
                          <a:gd name="connsiteX2" fmla="*/ 339090 w 810260"/>
                          <a:gd name="connsiteY2" fmla="*/ 149699 h 338927"/>
                          <a:gd name="connsiteX3" fmla="*/ 474980 w 810260"/>
                          <a:gd name="connsiteY3" fmla="*/ 21431 h 338927"/>
                          <a:gd name="connsiteX4" fmla="*/ 805180 w 810260"/>
                          <a:gd name="connsiteY4" fmla="*/ 22629 h 338927"/>
                          <a:gd name="connsiteX5" fmla="*/ 810260 w 810260"/>
                          <a:gd name="connsiteY5" fmla="*/ 338927 h 338927"/>
                          <a:gd name="connsiteX6" fmla="*/ 0 w 810260"/>
                          <a:gd name="connsiteY6" fmla="*/ 293480 h 338927"/>
                          <a:gd name="connsiteX7" fmla="*/ 85090 w 810260"/>
                          <a:gd name="connsiteY7" fmla="*/ 150971 h 338927"/>
                          <a:gd name="connsiteX0" fmla="*/ 0 w 725170"/>
                          <a:gd name="connsiteY0" fmla="*/ 150971 h 341807"/>
                          <a:gd name="connsiteX1" fmla="*/ 0 w 725170"/>
                          <a:gd name="connsiteY1" fmla="*/ 150971 h 341807"/>
                          <a:gd name="connsiteX2" fmla="*/ 254000 w 725170"/>
                          <a:gd name="connsiteY2" fmla="*/ 149699 h 341807"/>
                          <a:gd name="connsiteX3" fmla="*/ 389890 w 725170"/>
                          <a:gd name="connsiteY3" fmla="*/ 21431 h 341807"/>
                          <a:gd name="connsiteX4" fmla="*/ 720090 w 725170"/>
                          <a:gd name="connsiteY4" fmla="*/ 22629 h 341807"/>
                          <a:gd name="connsiteX5" fmla="*/ 725170 w 725170"/>
                          <a:gd name="connsiteY5" fmla="*/ 338927 h 341807"/>
                          <a:gd name="connsiteX6" fmla="*/ 3810 w 725170"/>
                          <a:gd name="connsiteY6" fmla="*/ 341807 h 341807"/>
                          <a:gd name="connsiteX7" fmla="*/ 0 w 725170"/>
                          <a:gd name="connsiteY7" fmla="*/ 150971 h 341807"/>
                          <a:gd name="connsiteX0" fmla="*/ 0 w 725170"/>
                          <a:gd name="connsiteY0" fmla="*/ 150971 h 341807"/>
                          <a:gd name="connsiteX1" fmla="*/ 0 w 725170"/>
                          <a:gd name="connsiteY1" fmla="*/ 150971 h 341807"/>
                          <a:gd name="connsiteX2" fmla="*/ 254000 w 725170"/>
                          <a:gd name="connsiteY2" fmla="*/ 149699 h 341807"/>
                          <a:gd name="connsiteX3" fmla="*/ 389890 w 725170"/>
                          <a:gd name="connsiteY3" fmla="*/ 21431 h 341807"/>
                          <a:gd name="connsiteX4" fmla="*/ 720090 w 725170"/>
                          <a:gd name="connsiteY4" fmla="*/ 22629 h 341807"/>
                          <a:gd name="connsiteX5" fmla="*/ 725170 w 725170"/>
                          <a:gd name="connsiteY5" fmla="*/ 338927 h 341807"/>
                          <a:gd name="connsiteX6" fmla="*/ 1270 w 725170"/>
                          <a:gd name="connsiteY6" fmla="*/ 341807 h 341807"/>
                          <a:gd name="connsiteX7" fmla="*/ 0 w 725170"/>
                          <a:gd name="connsiteY7" fmla="*/ 150971 h 341807"/>
                          <a:gd name="connsiteX0" fmla="*/ 0 w 725170"/>
                          <a:gd name="connsiteY0" fmla="*/ 150971 h 338927"/>
                          <a:gd name="connsiteX1" fmla="*/ 0 w 725170"/>
                          <a:gd name="connsiteY1" fmla="*/ 150971 h 338927"/>
                          <a:gd name="connsiteX2" fmla="*/ 254000 w 725170"/>
                          <a:gd name="connsiteY2" fmla="*/ 149699 h 338927"/>
                          <a:gd name="connsiteX3" fmla="*/ 389890 w 725170"/>
                          <a:gd name="connsiteY3" fmla="*/ 21431 h 338927"/>
                          <a:gd name="connsiteX4" fmla="*/ 720090 w 725170"/>
                          <a:gd name="connsiteY4" fmla="*/ 22629 h 338927"/>
                          <a:gd name="connsiteX5" fmla="*/ 725170 w 725170"/>
                          <a:gd name="connsiteY5" fmla="*/ 338927 h 338927"/>
                          <a:gd name="connsiteX6" fmla="*/ 1270 w 725170"/>
                          <a:gd name="connsiteY6" fmla="*/ 311311 h 338927"/>
                          <a:gd name="connsiteX7" fmla="*/ 0 w 725170"/>
                          <a:gd name="connsiteY7" fmla="*/ 150971 h 338927"/>
                          <a:gd name="connsiteX0" fmla="*/ 0 w 725170"/>
                          <a:gd name="connsiteY0" fmla="*/ 150971 h 341833"/>
                          <a:gd name="connsiteX1" fmla="*/ 0 w 725170"/>
                          <a:gd name="connsiteY1" fmla="*/ 150971 h 341833"/>
                          <a:gd name="connsiteX2" fmla="*/ 254000 w 725170"/>
                          <a:gd name="connsiteY2" fmla="*/ 149699 h 341833"/>
                          <a:gd name="connsiteX3" fmla="*/ 389890 w 725170"/>
                          <a:gd name="connsiteY3" fmla="*/ 21431 h 341833"/>
                          <a:gd name="connsiteX4" fmla="*/ 720090 w 725170"/>
                          <a:gd name="connsiteY4" fmla="*/ 22629 h 341833"/>
                          <a:gd name="connsiteX5" fmla="*/ 725170 w 725170"/>
                          <a:gd name="connsiteY5" fmla="*/ 338927 h 341833"/>
                          <a:gd name="connsiteX6" fmla="*/ 1270 w 725170"/>
                          <a:gd name="connsiteY6" fmla="*/ 341833 h 341833"/>
                          <a:gd name="connsiteX7" fmla="*/ 0 w 725170"/>
                          <a:gd name="connsiteY7" fmla="*/ 150971 h 341833"/>
                          <a:gd name="connsiteX0" fmla="*/ 0 w 727710"/>
                          <a:gd name="connsiteY0" fmla="*/ 150971 h 346552"/>
                          <a:gd name="connsiteX1" fmla="*/ 0 w 727710"/>
                          <a:gd name="connsiteY1" fmla="*/ 150971 h 346552"/>
                          <a:gd name="connsiteX2" fmla="*/ 254000 w 727710"/>
                          <a:gd name="connsiteY2" fmla="*/ 149699 h 346552"/>
                          <a:gd name="connsiteX3" fmla="*/ 389890 w 727710"/>
                          <a:gd name="connsiteY3" fmla="*/ 21431 h 346552"/>
                          <a:gd name="connsiteX4" fmla="*/ 720090 w 727710"/>
                          <a:gd name="connsiteY4" fmla="*/ 22629 h 346552"/>
                          <a:gd name="connsiteX5" fmla="*/ 727710 w 727710"/>
                          <a:gd name="connsiteY5" fmla="*/ 346552 h 346552"/>
                          <a:gd name="connsiteX6" fmla="*/ 1270 w 727710"/>
                          <a:gd name="connsiteY6" fmla="*/ 341833 h 346552"/>
                          <a:gd name="connsiteX7" fmla="*/ 0 w 727710"/>
                          <a:gd name="connsiteY7" fmla="*/ 150971 h 346552"/>
                          <a:gd name="connsiteX0" fmla="*/ 0 w 720578"/>
                          <a:gd name="connsiteY0" fmla="*/ 150971 h 344008"/>
                          <a:gd name="connsiteX1" fmla="*/ 0 w 720578"/>
                          <a:gd name="connsiteY1" fmla="*/ 150971 h 344008"/>
                          <a:gd name="connsiteX2" fmla="*/ 254000 w 720578"/>
                          <a:gd name="connsiteY2" fmla="*/ 149699 h 344008"/>
                          <a:gd name="connsiteX3" fmla="*/ 389890 w 720578"/>
                          <a:gd name="connsiteY3" fmla="*/ 21431 h 344008"/>
                          <a:gd name="connsiteX4" fmla="*/ 720090 w 720578"/>
                          <a:gd name="connsiteY4" fmla="*/ 22629 h 344008"/>
                          <a:gd name="connsiteX5" fmla="*/ 720090 w 720578"/>
                          <a:gd name="connsiteY5" fmla="*/ 344008 h 344008"/>
                          <a:gd name="connsiteX6" fmla="*/ 1270 w 720578"/>
                          <a:gd name="connsiteY6" fmla="*/ 341833 h 344008"/>
                          <a:gd name="connsiteX7" fmla="*/ 0 w 720578"/>
                          <a:gd name="connsiteY7" fmla="*/ 150971 h 344008"/>
                          <a:gd name="connsiteX0" fmla="*/ 0 w 720578"/>
                          <a:gd name="connsiteY0" fmla="*/ 150971 h 344008"/>
                          <a:gd name="connsiteX1" fmla="*/ 0 w 720578"/>
                          <a:gd name="connsiteY1" fmla="*/ 150971 h 344008"/>
                          <a:gd name="connsiteX2" fmla="*/ 254000 w 720578"/>
                          <a:gd name="connsiteY2" fmla="*/ 149699 h 344008"/>
                          <a:gd name="connsiteX3" fmla="*/ 389890 w 720578"/>
                          <a:gd name="connsiteY3" fmla="*/ 21431 h 344008"/>
                          <a:gd name="connsiteX4" fmla="*/ 720090 w 720578"/>
                          <a:gd name="connsiteY4" fmla="*/ 22629 h 344008"/>
                          <a:gd name="connsiteX5" fmla="*/ 720090 w 720578"/>
                          <a:gd name="connsiteY5" fmla="*/ 344008 h 344008"/>
                          <a:gd name="connsiteX6" fmla="*/ 1270 w 720578"/>
                          <a:gd name="connsiteY6" fmla="*/ 341833 h 344008"/>
                          <a:gd name="connsiteX7" fmla="*/ 0 w 720578"/>
                          <a:gd name="connsiteY7" fmla="*/ 150971 h 344008"/>
                          <a:gd name="connsiteX0" fmla="*/ 0 w 782565"/>
                          <a:gd name="connsiteY0" fmla="*/ 139497 h 332534"/>
                          <a:gd name="connsiteX1" fmla="*/ 0 w 782565"/>
                          <a:gd name="connsiteY1" fmla="*/ 139497 h 332534"/>
                          <a:gd name="connsiteX2" fmla="*/ 254000 w 782565"/>
                          <a:gd name="connsiteY2" fmla="*/ 138225 h 332534"/>
                          <a:gd name="connsiteX3" fmla="*/ 389890 w 782565"/>
                          <a:gd name="connsiteY3" fmla="*/ 9957 h 332534"/>
                          <a:gd name="connsiteX4" fmla="*/ 720090 w 782565"/>
                          <a:gd name="connsiteY4" fmla="*/ 11155 h 332534"/>
                          <a:gd name="connsiteX5" fmla="*/ 720090 w 782565"/>
                          <a:gd name="connsiteY5" fmla="*/ 332534 h 332534"/>
                          <a:gd name="connsiteX6" fmla="*/ 1270 w 782565"/>
                          <a:gd name="connsiteY6" fmla="*/ 330359 h 332534"/>
                          <a:gd name="connsiteX7" fmla="*/ 0 w 782565"/>
                          <a:gd name="connsiteY7" fmla="*/ 139497 h 332534"/>
                          <a:gd name="connsiteX0" fmla="*/ 0 w 720568"/>
                          <a:gd name="connsiteY0" fmla="*/ 139497 h 332534"/>
                          <a:gd name="connsiteX1" fmla="*/ 0 w 720568"/>
                          <a:gd name="connsiteY1" fmla="*/ 139497 h 332534"/>
                          <a:gd name="connsiteX2" fmla="*/ 254000 w 720568"/>
                          <a:gd name="connsiteY2" fmla="*/ 138225 h 332534"/>
                          <a:gd name="connsiteX3" fmla="*/ 389890 w 720568"/>
                          <a:gd name="connsiteY3" fmla="*/ 9957 h 332534"/>
                          <a:gd name="connsiteX4" fmla="*/ 720090 w 720568"/>
                          <a:gd name="connsiteY4" fmla="*/ 11155 h 332534"/>
                          <a:gd name="connsiteX5" fmla="*/ 720090 w 720568"/>
                          <a:gd name="connsiteY5" fmla="*/ 332534 h 332534"/>
                          <a:gd name="connsiteX6" fmla="*/ 1270 w 720568"/>
                          <a:gd name="connsiteY6" fmla="*/ 330359 h 332534"/>
                          <a:gd name="connsiteX7" fmla="*/ 0 w 720568"/>
                          <a:gd name="connsiteY7" fmla="*/ 139497 h 332534"/>
                          <a:gd name="connsiteX0" fmla="*/ 0 w 720568"/>
                          <a:gd name="connsiteY0" fmla="*/ 138381 h 331418"/>
                          <a:gd name="connsiteX1" fmla="*/ 0 w 720568"/>
                          <a:gd name="connsiteY1" fmla="*/ 138381 h 331418"/>
                          <a:gd name="connsiteX2" fmla="*/ 254000 w 720568"/>
                          <a:gd name="connsiteY2" fmla="*/ 137109 h 331418"/>
                          <a:gd name="connsiteX3" fmla="*/ 389890 w 720568"/>
                          <a:gd name="connsiteY3" fmla="*/ 8841 h 331418"/>
                          <a:gd name="connsiteX4" fmla="*/ 720090 w 720568"/>
                          <a:gd name="connsiteY4" fmla="*/ 10039 h 331418"/>
                          <a:gd name="connsiteX5" fmla="*/ 720090 w 720568"/>
                          <a:gd name="connsiteY5" fmla="*/ 331418 h 331418"/>
                          <a:gd name="connsiteX6" fmla="*/ 1270 w 720568"/>
                          <a:gd name="connsiteY6" fmla="*/ 329243 h 331418"/>
                          <a:gd name="connsiteX7" fmla="*/ 0 w 720568"/>
                          <a:gd name="connsiteY7" fmla="*/ 138381 h 331418"/>
                          <a:gd name="connsiteX0" fmla="*/ 0 w 720568"/>
                          <a:gd name="connsiteY0" fmla="*/ 153062 h 346099"/>
                          <a:gd name="connsiteX1" fmla="*/ 0 w 720568"/>
                          <a:gd name="connsiteY1" fmla="*/ 153062 h 346099"/>
                          <a:gd name="connsiteX2" fmla="*/ 254000 w 720568"/>
                          <a:gd name="connsiteY2" fmla="*/ 151790 h 346099"/>
                          <a:gd name="connsiteX3" fmla="*/ 389890 w 720568"/>
                          <a:gd name="connsiteY3" fmla="*/ 23522 h 346099"/>
                          <a:gd name="connsiteX4" fmla="*/ 720090 w 720568"/>
                          <a:gd name="connsiteY4" fmla="*/ 24720 h 346099"/>
                          <a:gd name="connsiteX5" fmla="*/ 720090 w 720568"/>
                          <a:gd name="connsiteY5" fmla="*/ 346099 h 346099"/>
                          <a:gd name="connsiteX6" fmla="*/ 1270 w 720568"/>
                          <a:gd name="connsiteY6" fmla="*/ 343924 h 346099"/>
                          <a:gd name="connsiteX7" fmla="*/ 0 w 720568"/>
                          <a:gd name="connsiteY7" fmla="*/ 153062 h 346099"/>
                          <a:gd name="connsiteX0" fmla="*/ 0 w 722931"/>
                          <a:gd name="connsiteY0" fmla="*/ 179146 h 372183"/>
                          <a:gd name="connsiteX1" fmla="*/ 0 w 722931"/>
                          <a:gd name="connsiteY1" fmla="*/ 179146 h 372183"/>
                          <a:gd name="connsiteX2" fmla="*/ 254000 w 722931"/>
                          <a:gd name="connsiteY2" fmla="*/ 177874 h 372183"/>
                          <a:gd name="connsiteX3" fmla="*/ 389890 w 722931"/>
                          <a:gd name="connsiteY3" fmla="*/ 49606 h 372183"/>
                          <a:gd name="connsiteX4" fmla="*/ 722631 w 722931"/>
                          <a:gd name="connsiteY4" fmla="*/ 0 h 372183"/>
                          <a:gd name="connsiteX5" fmla="*/ 720090 w 722931"/>
                          <a:gd name="connsiteY5" fmla="*/ 372183 h 372183"/>
                          <a:gd name="connsiteX6" fmla="*/ 1270 w 722931"/>
                          <a:gd name="connsiteY6" fmla="*/ 370008 h 372183"/>
                          <a:gd name="connsiteX7" fmla="*/ 0 w 722931"/>
                          <a:gd name="connsiteY7" fmla="*/ 179146 h 372183"/>
                          <a:gd name="connsiteX0" fmla="*/ 0 w 722931"/>
                          <a:gd name="connsiteY0" fmla="*/ 180194 h 373231"/>
                          <a:gd name="connsiteX1" fmla="*/ 0 w 722931"/>
                          <a:gd name="connsiteY1" fmla="*/ 180194 h 373231"/>
                          <a:gd name="connsiteX2" fmla="*/ 254000 w 722931"/>
                          <a:gd name="connsiteY2" fmla="*/ 178922 h 373231"/>
                          <a:gd name="connsiteX3" fmla="*/ 389890 w 722931"/>
                          <a:gd name="connsiteY3" fmla="*/ 50654 h 373231"/>
                          <a:gd name="connsiteX4" fmla="*/ 722631 w 722931"/>
                          <a:gd name="connsiteY4" fmla="*/ 1048 h 373231"/>
                          <a:gd name="connsiteX5" fmla="*/ 720090 w 722931"/>
                          <a:gd name="connsiteY5" fmla="*/ 373231 h 373231"/>
                          <a:gd name="connsiteX6" fmla="*/ 1270 w 722931"/>
                          <a:gd name="connsiteY6" fmla="*/ 371056 h 373231"/>
                          <a:gd name="connsiteX7" fmla="*/ 0 w 722931"/>
                          <a:gd name="connsiteY7" fmla="*/ 180194 h 373231"/>
                          <a:gd name="connsiteX0" fmla="*/ 0 w 725172"/>
                          <a:gd name="connsiteY0" fmla="*/ 180194 h 373231"/>
                          <a:gd name="connsiteX1" fmla="*/ 0 w 725172"/>
                          <a:gd name="connsiteY1" fmla="*/ 180194 h 373231"/>
                          <a:gd name="connsiteX2" fmla="*/ 254000 w 725172"/>
                          <a:gd name="connsiteY2" fmla="*/ 178922 h 373231"/>
                          <a:gd name="connsiteX3" fmla="*/ 389890 w 725172"/>
                          <a:gd name="connsiteY3" fmla="*/ 50654 h 373231"/>
                          <a:gd name="connsiteX4" fmla="*/ 722631 w 725172"/>
                          <a:gd name="connsiteY4" fmla="*/ 1048 h 373231"/>
                          <a:gd name="connsiteX5" fmla="*/ 725172 w 725172"/>
                          <a:gd name="connsiteY5" fmla="*/ 373231 h 373231"/>
                          <a:gd name="connsiteX6" fmla="*/ 1270 w 725172"/>
                          <a:gd name="connsiteY6" fmla="*/ 371056 h 373231"/>
                          <a:gd name="connsiteX7" fmla="*/ 0 w 725172"/>
                          <a:gd name="connsiteY7" fmla="*/ 180194 h 373231"/>
                          <a:gd name="connsiteX0" fmla="*/ 52777 w 777949"/>
                          <a:gd name="connsiteY0" fmla="*/ 180194 h 373231"/>
                          <a:gd name="connsiteX1" fmla="*/ 52777 w 777949"/>
                          <a:gd name="connsiteY1" fmla="*/ 180194 h 373231"/>
                          <a:gd name="connsiteX2" fmla="*/ 306777 w 777949"/>
                          <a:gd name="connsiteY2" fmla="*/ 178922 h 373231"/>
                          <a:gd name="connsiteX3" fmla="*/ 442667 w 777949"/>
                          <a:gd name="connsiteY3" fmla="*/ 50654 h 373231"/>
                          <a:gd name="connsiteX4" fmla="*/ 775408 w 777949"/>
                          <a:gd name="connsiteY4" fmla="*/ 1048 h 373231"/>
                          <a:gd name="connsiteX5" fmla="*/ 777949 w 777949"/>
                          <a:gd name="connsiteY5" fmla="*/ 373231 h 373231"/>
                          <a:gd name="connsiteX6" fmla="*/ 54047 w 777949"/>
                          <a:gd name="connsiteY6" fmla="*/ 371056 h 373231"/>
                          <a:gd name="connsiteX7" fmla="*/ 52777 w 777949"/>
                          <a:gd name="connsiteY7" fmla="*/ 180194 h 373231"/>
                          <a:gd name="connsiteX0" fmla="*/ 30022 w 788217"/>
                          <a:gd name="connsiteY0" fmla="*/ 276839 h 373231"/>
                          <a:gd name="connsiteX1" fmla="*/ 63045 w 788217"/>
                          <a:gd name="connsiteY1" fmla="*/ 180194 h 373231"/>
                          <a:gd name="connsiteX2" fmla="*/ 317045 w 788217"/>
                          <a:gd name="connsiteY2" fmla="*/ 178922 h 373231"/>
                          <a:gd name="connsiteX3" fmla="*/ 452935 w 788217"/>
                          <a:gd name="connsiteY3" fmla="*/ 50654 h 373231"/>
                          <a:gd name="connsiteX4" fmla="*/ 785676 w 788217"/>
                          <a:gd name="connsiteY4" fmla="*/ 1048 h 373231"/>
                          <a:gd name="connsiteX5" fmla="*/ 788217 w 788217"/>
                          <a:gd name="connsiteY5" fmla="*/ 373231 h 373231"/>
                          <a:gd name="connsiteX6" fmla="*/ 64315 w 788217"/>
                          <a:gd name="connsiteY6" fmla="*/ 371056 h 373231"/>
                          <a:gd name="connsiteX7" fmla="*/ 30022 w 788217"/>
                          <a:gd name="connsiteY7" fmla="*/ 276839 h 373231"/>
                          <a:gd name="connsiteX0" fmla="*/ 27317 w 785512"/>
                          <a:gd name="connsiteY0" fmla="*/ 276839 h 373231"/>
                          <a:gd name="connsiteX1" fmla="*/ 60340 w 785512"/>
                          <a:gd name="connsiteY1" fmla="*/ 180194 h 373231"/>
                          <a:gd name="connsiteX2" fmla="*/ 314340 w 785512"/>
                          <a:gd name="connsiteY2" fmla="*/ 178922 h 373231"/>
                          <a:gd name="connsiteX3" fmla="*/ 450230 w 785512"/>
                          <a:gd name="connsiteY3" fmla="*/ 50654 h 373231"/>
                          <a:gd name="connsiteX4" fmla="*/ 782971 w 785512"/>
                          <a:gd name="connsiteY4" fmla="*/ 1048 h 373231"/>
                          <a:gd name="connsiteX5" fmla="*/ 785512 w 785512"/>
                          <a:gd name="connsiteY5" fmla="*/ 373231 h 373231"/>
                          <a:gd name="connsiteX6" fmla="*/ 61610 w 785512"/>
                          <a:gd name="connsiteY6" fmla="*/ 371056 h 373231"/>
                          <a:gd name="connsiteX7" fmla="*/ 27317 w 785512"/>
                          <a:gd name="connsiteY7" fmla="*/ 276839 h 373231"/>
                          <a:gd name="connsiteX0" fmla="*/ 64791 w 788693"/>
                          <a:gd name="connsiteY0" fmla="*/ 371056 h 373231"/>
                          <a:gd name="connsiteX1" fmla="*/ 63521 w 788693"/>
                          <a:gd name="connsiteY1" fmla="*/ 180194 h 373231"/>
                          <a:gd name="connsiteX2" fmla="*/ 317521 w 788693"/>
                          <a:gd name="connsiteY2" fmla="*/ 178922 h 373231"/>
                          <a:gd name="connsiteX3" fmla="*/ 453411 w 788693"/>
                          <a:gd name="connsiteY3" fmla="*/ 50654 h 373231"/>
                          <a:gd name="connsiteX4" fmla="*/ 786152 w 788693"/>
                          <a:gd name="connsiteY4" fmla="*/ 1048 h 373231"/>
                          <a:gd name="connsiteX5" fmla="*/ 788693 w 788693"/>
                          <a:gd name="connsiteY5" fmla="*/ 373231 h 373231"/>
                          <a:gd name="connsiteX6" fmla="*/ 64791 w 788693"/>
                          <a:gd name="connsiteY6" fmla="*/ 371056 h 373231"/>
                          <a:gd name="connsiteX0" fmla="*/ 72613 w 796515"/>
                          <a:gd name="connsiteY0" fmla="*/ 371056 h 373231"/>
                          <a:gd name="connsiteX1" fmla="*/ 51022 w 796515"/>
                          <a:gd name="connsiteY1" fmla="*/ 238690 h 373231"/>
                          <a:gd name="connsiteX2" fmla="*/ 325343 w 796515"/>
                          <a:gd name="connsiteY2" fmla="*/ 178922 h 373231"/>
                          <a:gd name="connsiteX3" fmla="*/ 461233 w 796515"/>
                          <a:gd name="connsiteY3" fmla="*/ 50654 h 373231"/>
                          <a:gd name="connsiteX4" fmla="*/ 793974 w 796515"/>
                          <a:gd name="connsiteY4" fmla="*/ 1048 h 373231"/>
                          <a:gd name="connsiteX5" fmla="*/ 796515 w 796515"/>
                          <a:gd name="connsiteY5" fmla="*/ 373231 h 373231"/>
                          <a:gd name="connsiteX6" fmla="*/ 72613 w 796515"/>
                          <a:gd name="connsiteY6" fmla="*/ 371056 h 373231"/>
                          <a:gd name="connsiteX0" fmla="*/ 59664 w 783566"/>
                          <a:gd name="connsiteY0" fmla="*/ 371056 h 373231"/>
                          <a:gd name="connsiteX1" fmla="*/ 38073 w 783566"/>
                          <a:gd name="connsiteY1" fmla="*/ 238690 h 373231"/>
                          <a:gd name="connsiteX2" fmla="*/ 312394 w 783566"/>
                          <a:gd name="connsiteY2" fmla="*/ 178922 h 373231"/>
                          <a:gd name="connsiteX3" fmla="*/ 448284 w 783566"/>
                          <a:gd name="connsiteY3" fmla="*/ 50654 h 373231"/>
                          <a:gd name="connsiteX4" fmla="*/ 781025 w 783566"/>
                          <a:gd name="connsiteY4" fmla="*/ 1048 h 373231"/>
                          <a:gd name="connsiteX5" fmla="*/ 783566 w 783566"/>
                          <a:gd name="connsiteY5" fmla="*/ 373231 h 373231"/>
                          <a:gd name="connsiteX6" fmla="*/ 59664 w 783566"/>
                          <a:gd name="connsiteY6" fmla="*/ 371056 h 373231"/>
                          <a:gd name="connsiteX0" fmla="*/ 142356 w 751869"/>
                          <a:gd name="connsiteY0" fmla="*/ 373599 h 373599"/>
                          <a:gd name="connsiteX1" fmla="*/ 6376 w 751869"/>
                          <a:gd name="connsiteY1" fmla="*/ 238690 h 373599"/>
                          <a:gd name="connsiteX2" fmla="*/ 280697 w 751869"/>
                          <a:gd name="connsiteY2" fmla="*/ 178922 h 373599"/>
                          <a:gd name="connsiteX3" fmla="*/ 416587 w 751869"/>
                          <a:gd name="connsiteY3" fmla="*/ 50654 h 373599"/>
                          <a:gd name="connsiteX4" fmla="*/ 749328 w 751869"/>
                          <a:gd name="connsiteY4" fmla="*/ 1048 h 373599"/>
                          <a:gd name="connsiteX5" fmla="*/ 751869 w 751869"/>
                          <a:gd name="connsiteY5" fmla="*/ 373231 h 373599"/>
                          <a:gd name="connsiteX6" fmla="*/ 142356 w 751869"/>
                          <a:gd name="connsiteY6" fmla="*/ 373599 h 373599"/>
                          <a:gd name="connsiteX0" fmla="*/ 144394 w 753907"/>
                          <a:gd name="connsiteY0" fmla="*/ 373599 h 373604"/>
                          <a:gd name="connsiteX1" fmla="*/ 8414 w 753907"/>
                          <a:gd name="connsiteY1" fmla="*/ 238690 h 373604"/>
                          <a:gd name="connsiteX2" fmla="*/ 282735 w 753907"/>
                          <a:gd name="connsiteY2" fmla="*/ 178922 h 373604"/>
                          <a:gd name="connsiteX3" fmla="*/ 418625 w 753907"/>
                          <a:gd name="connsiteY3" fmla="*/ 50654 h 373604"/>
                          <a:gd name="connsiteX4" fmla="*/ 751366 w 753907"/>
                          <a:gd name="connsiteY4" fmla="*/ 1048 h 373604"/>
                          <a:gd name="connsiteX5" fmla="*/ 753907 w 753907"/>
                          <a:gd name="connsiteY5" fmla="*/ 373231 h 373604"/>
                          <a:gd name="connsiteX6" fmla="*/ 144394 w 753907"/>
                          <a:gd name="connsiteY6" fmla="*/ 373599 h 373604"/>
                          <a:gd name="connsiteX0" fmla="*/ 142642 w 752155"/>
                          <a:gd name="connsiteY0" fmla="*/ 373599 h 380296"/>
                          <a:gd name="connsiteX1" fmla="*/ 6662 w 752155"/>
                          <a:gd name="connsiteY1" fmla="*/ 281896 h 380296"/>
                          <a:gd name="connsiteX2" fmla="*/ 280983 w 752155"/>
                          <a:gd name="connsiteY2" fmla="*/ 178922 h 380296"/>
                          <a:gd name="connsiteX3" fmla="*/ 416873 w 752155"/>
                          <a:gd name="connsiteY3" fmla="*/ 50654 h 380296"/>
                          <a:gd name="connsiteX4" fmla="*/ 749614 w 752155"/>
                          <a:gd name="connsiteY4" fmla="*/ 1048 h 380296"/>
                          <a:gd name="connsiteX5" fmla="*/ 752155 w 752155"/>
                          <a:gd name="connsiteY5" fmla="*/ 373231 h 380296"/>
                          <a:gd name="connsiteX6" fmla="*/ 142642 w 752155"/>
                          <a:gd name="connsiteY6" fmla="*/ 373599 h 380296"/>
                          <a:gd name="connsiteX0" fmla="*/ 20326 w 629839"/>
                          <a:gd name="connsiteY0" fmla="*/ 373599 h 380296"/>
                          <a:gd name="connsiteX1" fmla="*/ 158667 w 629839"/>
                          <a:gd name="connsiteY1" fmla="*/ 178922 h 380296"/>
                          <a:gd name="connsiteX2" fmla="*/ 294557 w 629839"/>
                          <a:gd name="connsiteY2" fmla="*/ 50654 h 380296"/>
                          <a:gd name="connsiteX3" fmla="*/ 627298 w 629839"/>
                          <a:gd name="connsiteY3" fmla="*/ 1048 h 380296"/>
                          <a:gd name="connsiteX4" fmla="*/ 629839 w 629839"/>
                          <a:gd name="connsiteY4" fmla="*/ 373231 h 380296"/>
                          <a:gd name="connsiteX5" fmla="*/ 20326 w 629839"/>
                          <a:gd name="connsiteY5" fmla="*/ 373599 h 380296"/>
                          <a:gd name="connsiteX0" fmla="*/ 95420 w 704933"/>
                          <a:gd name="connsiteY0" fmla="*/ 373599 h 373601"/>
                          <a:gd name="connsiteX1" fmla="*/ 233761 w 704933"/>
                          <a:gd name="connsiteY1" fmla="*/ 178922 h 373601"/>
                          <a:gd name="connsiteX2" fmla="*/ 369651 w 704933"/>
                          <a:gd name="connsiteY2" fmla="*/ 50654 h 373601"/>
                          <a:gd name="connsiteX3" fmla="*/ 702392 w 704933"/>
                          <a:gd name="connsiteY3" fmla="*/ 1048 h 373601"/>
                          <a:gd name="connsiteX4" fmla="*/ 704933 w 704933"/>
                          <a:gd name="connsiteY4" fmla="*/ 373231 h 373601"/>
                          <a:gd name="connsiteX5" fmla="*/ 95420 w 704933"/>
                          <a:gd name="connsiteY5" fmla="*/ 373599 h 373601"/>
                          <a:gd name="connsiteX0" fmla="*/ 103402 w 712915"/>
                          <a:gd name="connsiteY0" fmla="*/ 373599 h 373600"/>
                          <a:gd name="connsiteX1" fmla="*/ 241743 w 712915"/>
                          <a:gd name="connsiteY1" fmla="*/ 178922 h 373600"/>
                          <a:gd name="connsiteX2" fmla="*/ 377633 w 712915"/>
                          <a:gd name="connsiteY2" fmla="*/ 50654 h 373600"/>
                          <a:gd name="connsiteX3" fmla="*/ 710374 w 712915"/>
                          <a:gd name="connsiteY3" fmla="*/ 1048 h 373600"/>
                          <a:gd name="connsiteX4" fmla="*/ 712915 w 712915"/>
                          <a:gd name="connsiteY4" fmla="*/ 373231 h 373600"/>
                          <a:gd name="connsiteX5" fmla="*/ 103402 w 712915"/>
                          <a:gd name="connsiteY5" fmla="*/ 373599 h 373600"/>
                          <a:gd name="connsiteX0" fmla="*/ 108035 w 717548"/>
                          <a:gd name="connsiteY0" fmla="*/ 373599 h 373600"/>
                          <a:gd name="connsiteX1" fmla="*/ 246376 w 717548"/>
                          <a:gd name="connsiteY1" fmla="*/ 178922 h 373600"/>
                          <a:gd name="connsiteX2" fmla="*/ 382266 w 717548"/>
                          <a:gd name="connsiteY2" fmla="*/ 50654 h 373600"/>
                          <a:gd name="connsiteX3" fmla="*/ 715007 w 717548"/>
                          <a:gd name="connsiteY3" fmla="*/ 1048 h 373600"/>
                          <a:gd name="connsiteX4" fmla="*/ 717548 w 717548"/>
                          <a:gd name="connsiteY4" fmla="*/ 373231 h 373600"/>
                          <a:gd name="connsiteX5" fmla="*/ 108035 w 717548"/>
                          <a:gd name="connsiteY5" fmla="*/ 373599 h 373600"/>
                          <a:gd name="connsiteX0" fmla="*/ 103852 w 713365"/>
                          <a:gd name="connsiteY0" fmla="*/ 373599 h 373600"/>
                          <a:gd name="connsiteX1" fmla="*/ 242193 w 713365"/>
                          <a:gd name="connsiteY1" fmla="*/ 178922 h 373600"/>
                          <a:gd name="connsiteX2" fmla="*/ 378083 w 713365"/>
                          <a:gd name="connsiteY2" fmla="*/ 50654 h 373600"/>
                          <a:gd name="connsiteX3" fmla="*/ 710824 w 713365"/>
                          <a:gd name="connsiteY3" fmla="*/ 1048 h 373600"/>
                          <a:gd name="connsiteX4" fmla="*/ 713365 w 713365"/>
                          <a:gd name="connsiteY4" fmla="*/ 373231 h 373600"/>
                          <a:gd name="connsiteX5" fmla="*/ 103852 w 713365"/>
                          <a:gd name="connsiteY5" fmla="*/ 373599 h 373600"/>
                          <a:gd name="connsiteX0" fmla="*/ 34135 w 643648"/>
                          <a:gd name="connsiteY0" fmla="*/ 372551 h 385746"/>
                          <a:gd name="connsiteX1" fmla="*/ 134362 w 643648"/>
                          <a:gd name="connsiteY1" fmla="*/ 193123 h 385746"/>
                          <a:gd name="connsiteX2" fmla="*/ 308366 w 643648"/>
                          <a:gd name="connsiteY2" fmla="*/ 49606 h 385746"/>
                          <a:gd name="connsiteX3" fmla="*/ 641107 w 643648"/>
                          <a:gd name="connsiteY3" fmla="*/ 0 h 385746"/>
                          <a:gd name="connsiteX4" fmla="*/ 643648 w 643648"/>
                          <a:gd name="connsiteY4" fmla="*/ 372183 h 385746"/>
                          <a:gd name="connsiteX5" fmla="*/ 34135 w 643648"/>
                          <a:gd name="connsiteY5" fmla="*/ 372551 h 385746"/>
                          <a:gd name="connsiteX0" fmla="*/ 34135 w 643648"/>
                          <a:gd name="connsiteY0" fmla="*/ 373603 h 386798"/>
                          <a:gd name="connsiteX1" fmla="*/ 134362 w 643648"/>
                          <a:gd name="connsiteY1" fmla="*/ 194175 h 386798"/>
                          <a:gd name="connsiteX2" fmla="*/ 308366 w 643648"/>
                          <a:gd name="connsiteY2" fmla="*/ 50658 h 386798"/>
                          <a:gd name="connsiteX3" fmla="*/ 641107 w 643648"/>
                          <a:gd name="connsiteY3" fmla="*/ 1052 h 386798"/>
                          <a:gd name="connsiteX4" fmla="*/ 643648 w 643648"/>
                          <a:gd name="connsiteY4" fmla="*/ 373235 h 386798"/>
                          <a:gd name="connsiteX5" fmla="*/ 34135 w 643648"/>
                          <a:gd name="connsiteY5" fmla="*/ 373603 h 386798"/>
                          <a:gd name="connsiteX0" fmla="*/ 26937 w 636450"/>
                          <a:gd name="connsiteY0" fmla="*/ 382395 h 395590"/>
                          <a:gd name="connsiteX1" fmla="*/ 127164 w 636450"/>
                          <a:gd name="connsiteY1" fmla="*/ 202967 h 395590"/>
                          <a:gd name="connsiteX2" fmla="*/ 305403 w 636450"/>
                          <a:gd name="connsiteY2" fmla="*/ 38343 h 395590"/>
                          <a:gd name="connsiteX3" fmla="*/ 633909 w 636450"/>
                          <a:gd name="connsiteY3" fmla="*/ 9844 h 395590"/>
                          <a:gd name="connsiteX4" fmla="*/ 636450 w 636450"/>
                          <a:gd name="connsiteY4" fmla="*/ 382027 h 395590"/>
                          <a:gd name="connsiteX5" fmla="*/ 26937 w 636450"/>
                          <a:gd name="connsiteY5" fmla="*/ 382395 h 395590"/>
                          <a:gd name="connsiteX0" fmla="*/ 26937 w 636450"/>
                          <a:gd name="connsiteY0" fmla="*/ 409299 h 422494"/>
                          <a:gd name="connsiteX1" fmla="*/ 127164 w 636450"/>
                          <a:gd name="connsiteY1" fmla="*/ 229871 h 422494"/>
                          <a:gd name="connsiteX2" fmla="*/ 305403 w 636450"/>
                          <a:gd name="connsiteY2" fmla="*/ 65247 h 422494"/>
                          <a:gd name="connsiteX3" fmla="*/ 633909 w 636450"/>
                          <a:gd name="connsiteY3" fmla="*/ 36748 h 422494"/>
                          <a:gd name="connsiteX4" fmla="*/ 636450 w 636450"/>
                          <a:gd name="connsiteY4" fmla="*/ 408931 h 422494"/>
                          <a:gd name="connsiteX5" fmla="*/ 26937 w 636450"/>
                          <a:gd name="connsiteY5" fmla="*/ 409299 h 422494"/>
                          <a:gd name="connsiteX0" fmla="*/ 31831 w 641344"/>
                          <a:gd name="connsiteY0" fmla="*/ 409299 h 422494"/>
                          <a:gd name="connsiteX1" fmla="*/ 132058 w 641344"/>
                          <a:gd name="connsiteY1" fmla="*/ 229871 h 422494"/>
                          <a:gd name="connsiteX2" fmla="*/ 310297 w 641344"/>
                          <a:gd name="connsiteY2" fmla="*/ 65247 h 422494"/>
                          <a:gd name="connsiteX3" fmla="*/ 638803 w 641344"/>
                          <a:gd name="connsiteY3" fmla="*/ 36748 h 422494"/>
                          <a:gd name="connsiteX4" fmla="*/ 641344 w 641344"/>
                          <a:gd name="connsiteY4" fmla="*/ 408931 h 422494"/>
                          <a:gd name="connsiteX5" fmla="*/ 31831 w 641344"/>
                          <a:gd name="connsiteY5" fmla="*/ 409299 h 422494"/>
                          <a:gd name="connsiteX0" fmla="*/ 39387 w 648900"/>
                          <a:gd name="connsiteY0" fmla="*/ 372551 h 385590"/>
                          <a:gd name="connsiteX1" fmla="*/ 112075 w 648900"/>
                          <a:gd name="connsiteY1" fmla="*/ 195235 h 385590"/>
                          <a:gd name="connsiteX2" fmla="*/ 317853 w 648900"/>
                          <a:gd name="connsiteY2" fmla="*/ 28499 h 385590"/>
                          <a:gd name="connsiteX3" fmla="*/ 646359 w 648900"/>
                          <a:gd name="connsiteY3" fmla="*/ 0 h 385590"/>
                          <a:gd name="connsiteX4" fmla="*/ 648900 w 648900"/>
                          <a:gd name="connsiteY4" fmla="*/ 372183 h 385590"/>
                          <a:gd name="connsiteX5" fmla="*/ 39387 w 648900"/>
                          <a:gd name="connsiteY5" fmla="*/ 372551 h 385590"/>
                          <a:gd name="connsiteX0" fmla="*/ 36883 w 646396"/>
                          <a:gd name="connsiteY0" fmla="*/ 372570 h 384201"/>
                          <a:gd name="connsiteX1" fmla="*/ 118046 w 646396"/>
                          <a:gd name="connsiteY1" fmla="*/ 214269 h 384201"/>
                          <a:gd name="connsiteX2" fmla="*/ 315349 w 646396"/>
                          <a:gd name="connsiteY2" fmla="*/ 28518 h 384201"/>
                          <a:gd name="connsiteX3" fmla="*/ 643855 w 646396"/>
                          <a:gd name="connsiteY3" fmla="*/ 19 h 384201"/>
                          <a:gd name="connsiteX4" fmla="*/ 646396 w 646396"/>
                          <a:gd name="connsiteY4" fmla="*/ 372202 h 384201"/>
                          <a:gd name="connsiteX5" fmla="*/ 36883 w 646396"/>
                          <a:gd name="connsiteY5" fmla="*/ 372570 h 384201"/>
                          <a:gd name="connsiteX0" fmla="*/ 36283 w 645796"/>
                          <a:gd name="connsiteY0" fmla="*/ 372551 h 385275"/>
                          <a:gd name="connsiteX1" fmla="*/ 119564 w 645796"/>
                          <a:gd name="connsiteY1" fmla="*/ 199473 h 385275"/>
                          <a:gd name="connsiteX2" fmla="*/ 314749 w 645796"/>
                          <a:gd name="connsiteY2" fmla="*/ 28499 h 385275"/>
                          <a:gd name="connsiteX3" fmla="*/ 643255 w 645796"/>
                          <a:gd name="connsiteY3" fmla="*/ 0 h 385275"/>
                          <a:gd name="connsiteX4" fmla="*/ 645796 w 645796"/>
                          <a:gd name="connsiteY4" fmla="*/ 372183 h 385275"/>
                          <a:gd name="connsiteX5" fmla="*/ 36283 w 645796"/>
                          <a:gd name="connsiteY5" fmla="*/ 372551 h 385275"/>
                          <a:gd name="connsiteX0" fmla="*/ 54877 w 664390"/>
                          <a:gd name="connsiteY0" fmla="*/ 372551 h 385276"/>
                          <a:gd name="connsiteX1" fmla="*/ 138158 w 664390"/>
                          <a:gd name="connsiteY1" fmla="*/ 199473 h 385276"/>
                          <a:gd name="connsiteX2" fmla="*/ 333343 w 664390"/>
                          <a:gd name="connsiteY2" fmla="*/ 28499 h 385276"/>
                          <a:gd name="connsiteX3" fmla="*/ 661849 w 664390"/>
                          <a:gd name="connsiteY3" fmla="*/ 0 h 385276"/>
                          <a:gd name="connsiteX4" fmla="*/ 664390 w 664390"/>
                          <a:gd name="connsiteY4" fmla="*/ 372183 h 385276"/>
                          <a:gd name="connsiteX5" fmla="*/ 54877 w 664390"/>
                          <a:gd name="connsiteY5" fmla="*/ 372551 h 385276"/>
                          <a:gd name="connsiteX0" fmla="*/ 54877 w 664390"/>
                          <a:gd name="connsiteY0" fmla="*/ 391862 h 404587"/>
                          <a:gd name="connsiteX1" fmla="*/ 138158 w 664390"/>
                          <a:gd name="connsiteY1" fmla="*/ 218784 h 404587"/>
                          <a:gd name="connsiteX2" fmla="*/ 333343 w 664390"/>
                          <a:gd name="connsiteY2" fmla="*/ 47810 h 404587"/>
                          <a:gd name="connsiteX3" fmla="*/ 661849 w 664390"/>
                          <a:gd name="connsiteY3" fmla="*/ 19311 h 404587"/>
                          <a:gd name="connsiteX4" fmla="*/ 664390 w 664390"/>
                          <a:gd name="connsiteY4" fmla="*/ 391494 h 404587"/>
                          <a:gd name="connsiteX5" fmla="*/ 54877 w 664390"/>
                          <a:gd name="connsiteY5" fmla="*/ 391862 h 404587"/>
                          <a:gd name="connsiteX0" fmla="*/ 30515 w 640028"/>
                          <a:gd name="connsiteY0" fmla="*/ 412234 h 424959"/>
                          <a:gd name="connsiteX1" fmla="*/ 113796 w 640028"/>
                          <a:gd name="connsiteY1" fmla="*/ 239156 h 424959"/>
                          <a:gd name="connsiteX2" fmla="*/ 308981 w 640028"/>
                          <a:gd name="connsiteY2" fmla="*/ 38604 h 424959"/>
                          <a:gd name="connsiteX3" fmla="*/ 637487 w 640028"/>
                          <a:gd name="connsiteY3" fmla="*/ 39683 h 424959"/>
                          <a:gd name="connsiteX4" fmla="*/ 640028 w 640028"/>
                          <a:gd name="connsiteY4" fmla="*/ 411866 h 424959"/>
                          <a:gd name="connsiteX5" fmla="*/ 30515 w 640028"/>
                          <a:gd name="connsiteY5" fmla="*/ 412234 h 424959"/>
                          <a:gd name="connsiteX0" fmla="*/ 30515 w 640028"/>
                          <a:gd name="connsiteY0" fmla="*/ 451647 h 464372"/>
                          <a:gd name="connsiteX1" fmla="*/ 113796 w 640028"/>
                          <a:gd name="connsiteY1" fmla="*/ 278569 h 464372"/>
                          <a:gd name="connsiteX2" fmla="*/ 308981 w 640028"/>
                          <a:gd name="connsiteY2" fmla="*/ 78017 h 464372"/>
                          <a:gd name="connsiteX3" fmla="*/ 637487 w 640028"/>
                          <a:gd name="connsiteY3" fmla="*/ 79096 h 464372"/>
                          <a:gd name="connsiteX4" fmla="*/ 640028 w 640028"/>
                          <a:gd name="connsiteY4" fmla="*/ 451279 h 464372"/>
                          <a:gd name="connsiteX5" fmla="*/ 30515 w 640028"/>
                          <a:gd name="connsiteY5" fmla="*/ 451647 h 464372"/>
                          <a:gd name="connsiteX0" fmla="*/ 34068 w 643581"/>
                          <a:gd name="connsiteY0" fmla="*/ 451647 h 464372"/>
                          <a:gd name="connsiteX1" fmla="*/ 117349 w 643581"/>
                          <a:gd name="connsiteY1" fmla="*/ 278569 h 464372"/>
                          <a:gd name="connsiteX2" fmla="*/ 312534 w 643581"/>
                          <a:gd name="connsiteY2" fmla="*/ 78017 h 464372"/>
                          <a:gd name="connsiteX3" fmla="*/ 641040 w 643581"/>
                          <a:gd name="connsiteY3" fmla="*/ 79096 h 464372"/>
                          <a:gd name="connsiteX4" fmla="*/ 643581 w 643581"/>
                          <a:gd name="connsiteY4" fmla="*/ 451279 h 464372"/>
                          <a:gd name="connsiteX5" fmla="*/ 34068 w 643581"/>
                          <a:gd name="connsiteY5" fmla="*/ 451647 h 464372"/>
                          <a:gd name="connsiteX0" fmla="*/ 32053 w 641566"/>
                          <a:gd name="connsiteY0" fmla="*/ 451647 h 464372"/>
                          <a:gd name="connsiteX1" fmla="*/ 115334 w 641566"/>
                          <a:gd name="connsiteY1" fmla="*/ 278569 h 464372"/>
                          <a:gd name="connsiteX2" fmla="*/ 310519 w 641566"/>
                          <a:gd name="connsiteY2" fmla="*/ 78017 h 464372"/>
                          <a:gd name="connsiteX3" fmla="*/ 639025 w 641566"/>
                          <a:gd name="connsiteY3" fmla="*/ 79096 h 464372"/>
                          <a:gd name="connsiteX4" fmla="*/ 641566 w 641566"/>
                          <a:gd name="connsiteY4" fmla="*/ 451279 h 464372"/>
                          <a:gd name="connsiteX5" fmla="*/ 32053 w 641566"/>
                          <a:gd name="connsiteY5" fmla="*/ 451647 h 464372"/>
                          <a:gd name="connsiteX0" fmla="*/ 32053 w 641566"/>
                          <a:gd name="connsiteY0" fmla="*/ 450650 h 463375"/>
                          <a:gd name="connsiteX1" fmla="*/ 115334 w 641566"/>
                          <a:gd name="connsiteY1" fmla="*/ 277572 h 463375"/>
                          <a:gd name="connsiteX2" fmla="*/ 310519 w 641566"/>
                          <a:gd name="connsiteY2" fmla="*/ 77020 h 463375"/>
                          <a:gd name="connsiteX3" fmla="*/ 639025 w 641566"/>
                          <a:gd name="connsiteY3" fmla="*/ 0 h 463375"/>
                          <a:gd name="connsiteX4" fmla="*/ 641566 w 641566"/>
                          <a:gd name="connsiteY4" fmla="*/ 450282 h 463375"/>
                          <a:gd name="connsiteX5" fmla="*/ 32053 w 641566"/>
                          <a:gd name="connsiteY5" fmla="*/ 450650 h 463375"/>
                          <a:gd name="connsiteX0" fmla="*/ 28430 w 654882"/>
                          <a:gd name="connsiteY0" fmla="*/ 433761 h 452927"/>
                          <a:gd name="connsiteX1" fmla="*/ 128650 w 654882"/>
                          <a:gd name="connsiteY1" fmla="*/ 277572 h 452927"/>
                          <a:gd name="connsiteX2" fmla="*/ 323835 w 654882"/>
                          <a:gd name="connsiteY2" fmla="*/ 77020 h 452927"/>
                          <a:gd name="connsiteX3" fmla="*/ 652341 w 654882"/>
                          <a:gd name="connsiteY3" fmla="*/ 0 h 452927"/>
                          <a:gd name="connsiteX4" fmla="*/ 654882 w 654882"/>
                          <a:gd name="connsiteY4" fmla="*/ 450282 h 452927"/>
                          <a:gd name="connsiteX5" fmla="*/ 28430 w 654882"/>
                          <a:gd name="connsiteY5" fmla="*/ 433761 h 452927"/>
                          <a:gd name="connsiteX0" fmla="*/ 115121 w 741573"/>
                          <a:gd name="connsiteY0" fmla="*/ 433761 h 450282"/>
                          <a:gd name="connsiteX1" fmla="*/ 215341 w 741573"/>
                          <a:gd name="connsiteY1" fmla="*/ 277572 h 450282"/>
                          <a:gd name="connsiteX2" fmla="*/ 410526 w 741573"/>
                          <a:gd name="connsiteY2" fmla="*/ 77020 h 450282"/>
                          <a:gd name="connsiteX3" fmla="*/ 739032 w 741573"/>
                          <a:gd name="connsiteY3" fmla="*/ 0 h 450282"/>
                          <a:gd name="connsiteX4" fmla="*/ 741573 w 741573"/>
                          <a:gd name="connsiteY4" fmla="*/ 450282 h 450282"/>
                          <a:gd name="connsiteX5" fmla="*/ 115121 w 741573"/>
                          <a:gd name="connsiteY5" fmla="*/ 433761 h 450282"/>
                          <a:gd name="connsiteX0" fmla="*/ 116250 w 736350"/>
                          <a:gd name="connsiteY0" fmla="*/ 450653 h 450657"/>
                          <a:gd name="connsiteX1" fmla="*/ 210118 w 736350"/>
                          <a:gd name="connsiteY1" fmla="*/ 277572 h 450657"/>
                          <a:gd name="connsiteX2" fmla="*/ 405303 w 736350"/>
                          <a:gd name="connsiteY2" fmla="*/ 77020 h 450657"/>
                          <a:gd name="connsiteX3" fmla="*/ 733809 w 736350"/>
                          <a:gd name="connsiteY3" fmla="*/ 0 h 450657"/>
                          <a:gd name="connsiteX4" fmla="*/ 736350 w 736350"/>
                          <a:gd name="connsiteY4" fmla="*/ 450282 h 450657"/>
                          <a:gd name="connsiteX5" fmla="*/ 116250 w 736350"/>
                          <a:gd name="connsiteY5" fmla="*/ 450653 h 450657"/>
                          <a:gd name="connsiteX0" fmla="*/ 135046 w 755146"/>
                          <a:gd name="connsiteY0" fmla="*/ 450653 h 450655"/>
                          <a:gd name="connsiteX1" fmla="*/ 228914 w 755146"/>
                          <a:gd name="connsiteY1" fmla="*/ 277572 h 450655"/>
                          <a:gd name="connsiteX2" fmla="*/ 424099 w 755146"/>
                          <a:gd name="connsiteY2" fmla="*/ 77020 h 450655"/>
                          <a:gd name="connsiteX3" fmla="*/ 752605 w 755146"/>
                          <a:gd name="connsiteY3" fmla="*/ 0 h 450655"/>
                          <a:gd name="connsiteX4" fmla="*/ 755146 w 755146"/>
                          <a:gd name="connsiteY4" fmla="*/ 450282 h 450655"/>
                          <a:gd name="connsiteX5" fmla="*/ 135046 w 755146"/>
                          <a:gd name="connsiteY5" fmla="*/ 450653 h 450655"/>
                          <a:gd name="connsiteX0" fmla="*/ 135046 w 755146"/>
                          <a:gd name="connsiteY0" fmla="*/ 453534 h 453536"/>
                          <a:gd name="connsiteX1" fmla="*/ 228914 w 755146"/>
                          <a:gd name="connsiteY1" fmla="*/ 280453 h 453536"/>
                          <a:gd name="connsiteX2" fmla="*/ 424099 w 755146"/>
                          <a:gd name="connsiteY2" fmla="*/ 79901 h 453536"/>
                          <a:gd name="connsiteX3" fmla="*/ 752605 w 755146"/>
                          <a:gd name="connsiteY3" fmla="*/ 2881 h 453536"/>
                          <a:gd name="connsiteX4" fmla="*/ 755146 w 755146"/>
                          <a:gd name="connsiteY4" fmla="*/ 453163 h 453536"/>
                          <a:gd name="connsiteX5" fmla="*/ 135046 w 755146"/>
                          <a:gd name="connsiteY5" fmla="*/ 453534 h 453536"/>
                          <a:gd name="connsiteX0" fmla="*/ 135046 w 755146"/>
                          <a:gd name="connsiteY0" fmla="*/ 468582 h 468584"/>
                          <a:gd name="connsiteX1" fmla="*/ 228914 w 755146"/>
                          <a:gd name="connsiteY1" fmla="*/ 295501 h 468584"/>
                          <a:gd name="connsiteX2" fmla="*/ 424099 w 755146"/>
                          <a:gd name="connsiteY2" fmla="*/ 94949 h 468584"/>
                          <a:gd name="connsiteX3" fmla="*/ 752605 w 755146"/>
                          <a:gd name="connsiteY3" fmla="*/ 17929 h 468584"/>
                          <a:gd name="connsiteX4" fmla="*/ 755146 w 755146"/>
                          <a:gd name="connsiteY4" fmla="*/ 468211 h 468584"/>
                          <a:gd name="connsiteX5" fmla="*/ 135046 w 755146"/>
                          <a:gd name="connsiteY5" fmla="*/ 468582 h 468584"/>
                          <a:gd name="connsiteX0" fmla="*/ 135046 w 755146"/>
                          <a:gd name="connsiteY0" fmla="*/ 454592 h 454594"/>
                          <a:gd name="connsiteX1" fmla="*/ 228914 w 755146"/>
                          <a:gd name="connsiteY1" fmla="*/ 281511 h 454594"/>
                          <a:gd name="connsiteX2" fmla="*/ 424099 w 755146"/>
                          <a:gd name="connsiteY2" fmla="*/ 80959 h 454594"/>
                          <a:gd name="connsiteX3" fmla="*/ 752605 w 755146"/>
                          <a:gd name="connsiteY3" fmla="*/ 3939 h 454594"/>
                          <a:gd name="connsiteX4" fmla="*/ 755146 w 755146"/>
                          <a:gd name="connsiteY4" fmla="*/ 454221 h 454594"/>
                          <a:gd name="connsiteX5" fmla="*/ 135046 w 755146"/>
                          <a:gd name="connsiteY5" fmla="*/ 454592 h 454594"/>
                          <a:gd name="connsiteX0" fmla="*/ 45723 w 665823"/>
                          <a:gd name="connsiteY0" fmla="*/ 450653 h 463221"/>
                          <a:gd name="connsiteX1" fmla="*/ 139591 w 665823"/>
                          <a:gd name="connsiteY1" fmla="*/ 279684 h 463221"/>
                          <a:gd name="connsiteX2" fmla="*/ 334776 w 665823"/>
                          <a:gd name="connsiteY2" fmla="*/ 77020 h 463221"/>
                          <a:gd name="connsiteX3" fmla="*/ 663282 w 665823"/>
                          <a:gd name="connsiteY3" fmla="*/ 0 h 463221"/>
                          <a:gd name="connsiteX4" fmla="*/ 665823 w 665823"/>
                          <a:gd name="connsiteY4" fmla="*/ 450282 h 463221"/>
                          <a:gd name="connsiteX5" fmla="*/ 45723 w 665823"/>
                          <a:gd name="connsiteY5" fmla="*/ 450653 h 463221"/>
                          <a:gd name="connsiteX0" fmla="*/ 45723 w 665823"/>
                          <a:gd name="connsiteY0" fmla="*/ 461894 h 474462"/>
                          <a:gd name="connsiteX1" fmla="*/ 139591 w 665823"/>
                          <a:gd name="connsiteY1" fmla="*/ 290925 h 474462"/>
                          <a:gd name="connsiteX2" fmla="*/ 334776 w 665823"/>
                          <a:gd name="connsiteY2" fmla="*/ 88261 h 474462"/>
                          <a:gd name="connsiteX3" fmla="*/ 663282 w 665823"/>
                          <a:gd name="connsiteY3" fmla="*/ 11241 h 474462"/>
                          <a:gd name="connsiteX4" fmla="*/ 665823 w 665823"/>
                          <a:gd name="connsiteY4" fmla="*/ 461523 h 474462"/>
                          <a:gd name="connsiteX5" fmla="*/ 45723 w 665823"/>
                          <a:gd name="connsiteY5" fmla="*/ 461894 h 474462"/>
                          <a:gd name="connsiteX0" fmla="*/ 45723 w 665823"/>
                          <a:gd name="connsiteY0" fmla="*/ 454711 h 467279"/>
                          <a:gd name="connsiteX1" fmla="*/ 139591 w 665823"/>
                          <a:gd name="connsiteY1" fmla="*/ 283742 h 467279"/>
                          <a:gd name="connsiteX2" fmla="*/ 334776 w 665823"/>
                          <a:gd name="connsiteY2" fmla="*/ 81078 h 467279"/>
                          <a:gd name="connsiteX3" fmla="*/ 663282 w 665823"/>
                          <a:gd name="connsiteY3" fmla="*/ 4058 h 467279"/>
                          <a:gd name="connsiteX4" fmla="*/ 665823 w 665823"/>
                          <a:gd name="connsiteY4" fmla="*/ 454340 h 467279"/>
                          <a:gd name="connsiteX5" fmla="*/ 45723 w 665823"/>
                          <a:gd name="connsiteY5" fmla="*/ 454711 h 467279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</a:cxnLst>
                        <a:rect l="l" t="t" r="r" b="b"/>
                        <a:pathLst>
                          <a:path w="665823" h="467279">
                            <a:moveTo>
                              <a:pt x="45723" y="454711"/>
                            </a:moveTo>
                            <a:cubicBezTo>
                              <a:pt x="-41982" y="426278"/>
                              <a:pt x="364" y="284801"/>
                              <a:pt x="139591" y="283742"/>
                            </a:cubicBezTo>
                            <a:cubicBezTo>
                              <a:pt x="278818" y="282683"/>
                              <a:pt x="336482" y="191093"/>
                              <a:pt x="334776" y="81078"/>
                            </a:cubicBezTo>
                            <a:cubicBezTo>
                              <a:pt x="333070" y="-28937"/>
                              <a:pt x="501536" y="5380"/>
                              <a:pt x="663282" y="4058"/>
                            </a:cubicBezTo>
                            <a:cubicBezTo>
                              <a:pt x="664950" y="124813"/>
                              <a:pt x="664130" y="348907"/>
                              <a:pt x="665823" y="454340"/>
                            </a:cubicBezTo>
                            <a:cubicBezTo>
                              <a:pt x="459123" y="454464"/>
                              <a:pt x="133428" y="483144"/>
                              <a:pt x="45723" y="454711"/>
                            </a:cubicBezTo>
                            <a:close/>
                          </a:path>
                        </a:pathLst>
                      </a:custGeom>
                      <a:solidFill>
                        <a:srgbClr val="ECECEB"/>
                      </a:solidFill>
                      <a:ln w="9525" cap="flat" cmpd="sng" algn="ctr">
                        <a:noFill/>
                        <a:prstDash val="solid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F1D0E11" id="Freeform 2" o:spid="_x0000_s1026" style="position:absolute;margin-left:336.25pt;margin-top:98.65pt;width:62.85pt;height:44.25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page;v-text-anchor:middle" coordsize="665823,467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" path="m45723,454711c-41982,426278,364,284801,139591,283742,278818,282683,336482,191093,334776,81078,333070,-28937,501536,5380,663282,4058v1668,120755,848,344849,2541,450282c459123,454464,133428,483144,45723,454711xe" fillcolor="#ececeb" stroked="f">
              <v:path arrowok="t" o:connecttype="custom" o:connectlocs="54813,546860;167343,341243;401333,97509;795149,4880;798195,546414;54813,546860" o:connectangles="0,0,0,0,0,0"/>
              <w10:wrap anchorx="page" anchory="page"/>
            </v:shape>
          </w:pict>
        </mc:Fallback>
      </mc:AlternateContent>
    </w:r>
    <w:r w:rsidR="006F5935" w:rsidRPr="003A38C0">
      <w:rPr>
        <w:noProof/>
      </w:rPr>
      <w:drawing>
        <wp:anchor distT="0" distB="0" distL="114300" distR="114300" simplePos="0" relativeHeight="251667456" behindDoc="0" locked="0" layoutInCell="1" allowOverlap="1">
          <wp:simplePos x="0" y="0"/>
          <wp:positionH relativeFrom="page">
            <wp:posOffset>5861050</wp:posOffset>
          </wp:positionH>
          <wp:positionV relativeFrom="page">
            <wp:posOffset>328930</wp:posOffset>
          </wp:positionV>
          <wp:extent cx="1528550" cy="1337481"/>
          <wp:effectExtent l="0" t="0" r="0" b="0"/>
          <wp:wrapNone/>
          <wp:docPr id="9" name="Pictur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5270" cy="13341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1577E2">
      <w:rPr>
        <w:noProof/>
      </w:rPr>
      <mc:AlternateContent>
        <mc:Choice Requires="wps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4672330</wp:posOffset>
              </wp:positionH>
              <wp:positionV relativeFrom="page">
                <wp:posOffset>292735</wp:posOffset>
              </wp:positionV>
              <wp:extent cx="2732405" cy="1409700"/>
              <wp:effectExtent l="0" t="0" r="0" b="0"/>
              <wp:wrapNone/>
              <wp:docPr id="7" name="Rounded Rectangl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732405" cy="1409700"/>
                      </a:xfrm>
                      <a:prstGeom prst="roundRect">
                        <a:avLst>
                          <a:gd name="adj" fmla="val 12543"/>
                        </a:avLst>
                      </a:prstGeom>
                      <a:solidFill>
                        <a:srgbClr val="ECECEB"/>
                      </a:solidFill>
                      <a:ln w="9525" cap="flat" cmpd="sng" algn="ctr">
                        <a:noFill/>
                        <a:prstDash val="solid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31858440" id="Rounded Rectangle 9" o:spid="_x0000_s1026" style="position:absolute;margin-left:367.9pt;margin-top:23.05pt;width:215.15pt;height:111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arcsize="821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" fillcolor="#ececeb" stroked="f">
              <v:path arrowok="t"/>
              <w10:wrap anchorx="page" anchory="page"/>
            </v:roundrect>
          </w:pict>
        </mc:Fallback>
      </mc:AlternateContent>
    </w:r>
    <w:r w:rsidR="001577E2">
      <w:rPr>
        <w:noProof/>
      </w:rPr>
      <mc:AlternateContent>
        <mc:Choice Requires="wps">
          <w:drawing>
            <wp:anchor distT="0" distB="0" distL="114300" distR="114300" simplePos="0" relativeHeight="251664384" behindDoc="1" locked="0" layoutInCell="1" allowOverlap="1">
              <wp:simplePos x="0" y="0"/>
              <wp:positionH relativeFrom="column">
                <wp:posOffset>5797550</wp:posOffset>
              </wp:positionH>
              <wp:positionV relativeFrom="paragraph">
                <wp:posOffset>996950</wp:posOffset>
              </wp:positionV>
              <wp:extent cx="658495" cy="671830"/>
              <wp:effectExtent l="0" t="0" r="8255" b="0"/>
              <wp:wrapNone/>
              <wp:docPr id="2" name="Freeform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 flipH="1" flipV="1">
                        <a:off x="0" y="0"/>
                        <a:ext cx="658495" cy="671830"/>
                      </a:xfrm>
                      <a:custGeom>
                        <a:avLst/>
                        <a:gdLst>
                          <a:gd name="connsiteX0" fmla="*/ 0 w 730250"/>
                          <a:gd name="connsiteY0" fmla="*/ 292100 h 482600"/>
                          <a:gd name="connsiteX1" fmla="*/ 0 w 730250"/>
                          <a:gd name="connsiteY1" fmla="*/ 292100 h 482600"/>
                          <a:gd name="connsiteX2" fmla="*/ 349250 w 730250"/>
                          <a:gd name="connsiteY2" fmla="*/ 285750 h 482600"/>
                          <a:gd name="connsiteX3" fmla="*/ 368300 w 730250"/>
                          <a:gd name="connsiteY3" fmla="*/ 273050 h 482600"/>
                          <a:gd name="connsiteX4" fmla="*/ 400050 w 730250"/>
                          <a:gd name="connsiteY4" fmla="*/ 215900 h 482600"/>
                          <a:gd name="connsiteX5" fmla="*/ 400050 w 730250"/>
                          <a:gd name="connsiteY5" fmla="*/ 0 h 482600"/>
                          <a:gd name="connsiteX6" fmla="*/ 730250 w 730250"/>
                          <a:gd name="connsiteY6" fmla="*/ 273050 h 482600"/>
                          <a:gd name="connsiteX7" fmla="*/ 361950 w 730250"/>
                          <a:gd name="connsiteY7" fmla="*/ 482600 h 482600"/>
                          <a:gd name="connsiteX8" fmla="*/ 0 w 730250"/>
                          <a:gd name="connsiteY8" fmla="*/ 292100 h 482600"/>
                          <a:gd name="connsiteX0" fmla="*/ 0 w 730250"/>
                          <a:gd name="connsiteY0" fmla="*/ 292100 h 482600"/>
                          <a:gd name="connsiteX1" fmla="*/ 0 w 730250"/>
                          <a:gd name="connsiteY1" fmla="*/ 292100 h 482600"/>
                          <a:gd name="connsiteX2" fmla="*/ 234950 w 730250"/>
                          <a:gd name="connsiteY2" fmla="*/ 279400 h 482600"/>
                          <a:gd name="connsiteX3" fmla="*/ 368300 w 730250"/>
                          <a:gd name="connsiteY3" fmla="*/ 273050 h 482600"/>
                          <a:gd name="connsiteX4" fmla="*/ 400050 w 730250"/>
                          <a:gd name="connsiteY4" fmla="*/ 215900 h 482600"/>
                          <a:gd name="connsiteX5" fmla="*/ 400050 w 730250"/>
                          <a:gd name="connsiteY5" fmla="*/ 0 h 482600"/>
                          <a:gd name="connsiteX6" fmla="*/ 730250 w 730250"/>
                          <a:gd name="connsiteY6" fmla="*/ 273050 h 482600"/>
                          <a:gd name="connsiteX7" fmla="*/ 361950 w 730250"/>
                          <a:gd name="connsiteY7" fmla="*/ 482600 h 482600"/>
                          <a:gd name="connsiteX8" fmla="*/ 0 w 730250"/>
                          <a:gd name="connsiteY8" fmla="*/ 292100 h 482600"/>
                          <a:gd name="connsiteX0" fmla="*/ 0 w 730250"/>
                          <a:gd name="connsiteY0" fmla="*/ 292100 h 482600"/>
                          <a:gd name="connsiteX1" fmla="*/ 0 w 730250"/>
                          <a:gd name="connsiteY1" fmla="*/ 292100 h 482600"/>
                          <a:gd name="connsiteX2" fmla="*/ 234950 w 730250"/>
                          <a:gd name="connsiteY2" fmla="*/ 279400 h 482600"/>
                          <a:gd name="connsiteX3" fmla="*/ 340360 w 730250"/>
                          <a:gd name="connsiteY3" fmla="*/ 290830 h 482600"/>
                          <a:gd name="connsiteX4" fmla="*/ 400050 w 730250"/>
                          <a:gd name="connsiteY4" fmla="*/ 215900 h 482600"/>
                          <a:gd name="connsiteX5" fmla="*/ 400050 w 730250"/>
                          <a:gd name="connsiteY5" fmla="*/ 0 h 482600"/>
                          <a:gd name="connsiteX6" fmla="*/ 730250 w 730250"/>
                          <a:gd name="connsiteY6" fmla="*/ 273050 h 482600"/>
                          <a:gd name="connsiteX7" fmla="*/ 361950 w 730250"/>
                          <a:gd name="connsiteY7" fmla="*/ 482600 h 482600"/>
                          <a:gd name="connsiteX8" fmla="*/ 0 w 730250"/>
                          <a:gd name="connsiteY8" fmla="*/ 292100 h 482600"/>
                          <a:gd name="connsiteX0" fmla="*/ 0 w 730250"/>
                          <a:gd name="connsiteY0" fmla="*/ 292100 h 482600"/>
                          <a:gd name="connsiteX1" fmla="*/ 0 w 730250"/>
                          <a:gd name="connsiteY1" fmla="*/ 292100 h 482600"/>
                          <a:gd name="connsiteX2" fmla="*/ 234950 w 730250"/>
                          <a:gd name="connsiteY2" fmla="*/ 279400 h 482600"/>
                          <a:gd name="connsiteX3" fmla="*/ 340360 w 730250"/>
                          <a:gd name="connsiteY3" fmla="*/ 290830 h 482600"/>
                          <a:gd name="connsiteX4" fmla="*/ 400050 w 730250"/>
                          <a:gd name="connsiteY4" fmla="*/ 215900 h 482600"/>
                          <a:gd name="connsiteX5" fmla="*/ 400050 w 730250"/>
                          <a:gd name="connsiteY5" fmla="*/ 0 h 482600"/>
                          <a:gd name="connsiteX6" fmla="*/ 730250 w 730250"/>
                          <a:gd name="connsiteY6" fmla="*/ 273050 h 482600"/>
                          <a:gd name="connsiteX7" fmla="*/ 361950 w 730250"/>
                          <a:gd name="connsiteY7" fmla="*/ 482600 h 482600"/>
                          <a:gd name="connsiteX8" fmla="*/ 0 w 730250"/>
                          <a:gd name="connsiteY8" fmla="*/ 292100 h 482600"/>
                          <a:gd name="connsiteX0" fmla="*/ 0 w 730250"/>
                          <a:gd name="connsiteY0" fmla="*/ 292100 h 482600"/>
                          <a:gd name="connsiteX1" fmla="*/ 0 w 730250"/>
                          <a:gd name="connsiteY1" fmla="*/ 292100 h 482600"/>
                          <a:gd name="connsiteX2" fmla="*/ 184150 w 730250"/>
                          <a:gd name="connsiteY2" fmla="*/ 292100 h 482600"/>
                          <a:gd name="connsiteX3" fmla="*/ 340360 w 730250"/>
                          <a:gd name="connsiteY3" fmla="*/ 290830 h 482600"/>
                          <a:gd name="connsiteX4" fmla="*/ 400050 w 730250"/>
                          <a:gd name="connsiteY4" fmla="*/ 215900 h 482600"/>
                          <a:gd name="connsiteX5" fmla="*/ 400050 w 730250"/>
                          <a:gd name="connsiteY5" fmla="*/ 0 h 482600"/>
                          <a:gd name="connsiteX6" fmla="*/ 730250 w 730250"/>
                          <a:gd name="connsiteY6" fmla="*/ 273050 h 482600"/>
                          <a:gd name="connsiteX7" fmla="*/ 361950 w 730250"/>
                          <a:gd name="connsiteY7" fmla="*/ 482600 h 482600"/>
                          <a:gd name="connsiteX8" fmla="*/ 0 w 730250"/>
                          <a:gd name="connsiteY8" fmla="*/ 292100 h 482600"/>
                          <a:gd name="connsiteX0" fmla="*/ 0 w 730250"/>
                          <a:gd name="connsiteY0" fmla="*/ 292100 h 482600"/>
                          <a:gd name="connsiteX1" fmla="*/ 0 w 730250"/>
                          <a:gd name="connsiteY1" fmla="*/ 292100 h 482600"/>
                          <a:gd name="connsiteX2" fmla="*/ 340360 w 730250"/>
                          <a:gd name="connsiteY2" fmla="*/ 290830 h 482600"/>
                          <a:gd name="connsiteX3" fmla="*/ 400050 w 730250"/>
                          <a:gd name="connsiteY3" fmla="*/ 215900 h 482600"/>
                          <a:gd name="connsiteX4" fmla="*/ 400050 w 730250"/>
                          <a:gd name="connsiteY4" fmla="*/ 0 h 482600"/>
                          <a:gd name="connsiteX5" fmla="*/ 730250 w 730250"/>
                          <a:gd name="connsiteY5" fmla="*/ 273050 h 482600"/>
                          <a:gd name="connsiteX6" fmla="*/ 361950 w 730250"/>
                          <a:gd name="connsiteY6" fmla="*/ 482600 h 482600"/>
                          <a:gd name="connsiteX7" fmla="*/ 0 w 730250"/>
                          <a:gd name="connsiteY7" fmla="*/ 292100 h 482600"/>
                          <a:gd name="connsiteX0" fmla="*/ 0 w 730250"/>
                          <a:gd name="connsiteY0" fmla="*/ 292100 h 482600"/>
                          <a:gd name="connsiteX1" fmla="*/ 0 w 730250"/>
                          <a:gd name="connsiteY1" fmla="*/ 292100 h 482600"/>
                          <a:gd name="connsiteX2" fmla="*/ 340360 w 730250"/>
                          <a:gd name="connsiteY2" fmla="*/ 290830 h 482600"/>
                          <a:gd name="connsiteX3" fmla="*/ 392430 w 730250"/>
                          <a:gd name="connsiteY3" fmla="*/ 129540 h 482600"/>
                          <a:gd name="connsiteX4" fmla="*/ 400050 w 730250"/>
                          <a:gd name="connsiteY4" fmla="*/ 0 h 482600"/>
                          <a:gd name="connsiteX5" fmla="*/ 730250 w 730250"/>
                          <a:gd name="connsiteY5" fmla="*/ 273050 h 482600"/>
                          <a:gd name="connsiteX6" fmla="*/ 361950 w 730250"/>
                          <a:gd name="connsiteY6" fmla="*/ 482600 h 482600"/>
                          <a:gd name="connsiteX7" fmla="*/ 0 w 730250"/>
                          <a:gd name="connsiteY7" fmla="*/ 292100 h 482600"/>
                          <a:gd name="connsiteX0" fmla="*/ 0 w 730250"/>
                          <a:gd name="connsiteY0" fmla="*/ 292100 h 482600"/>
                          <a:gd name="connsiteX1" fmla="*/ 0 w 730250"/>
                          <a:gd name="connsiteY1" fmla="*/ 292100 h 482600"/>
                          <a:gd name="connsiteX2" fmla="*/ 340360 w 730250"/>
                          <a:gd name="connsiteY2" fmla="*/ 290830 h 482600"/>
                          <a:gd name="connsiteX3" fmla="*/ 392430 w 730250"/>
                          <a:gd name="connsiteY3" fmla="*/ 129540 h 482600"/>
                          <a:gd name="connsiteX4" fmla="*/ 400050 w 730250"/>
                          <a:gd name="connsiteY4" fmla="*/ 0 h 482600"/>
                          <a:gd name="connsiteX5" fmla="*/ 730250 w 730250"/>
                          <a:gd name="connsiteY5" fmla="*/ 273050 h 482600"/>
                          <a:gd name="connsiteX6" fmla="*/ 361950 w 730250"/>
                          <a:gd name="connsiteY6" fmla="*/ 482600 h 482600"/>
                          <a:gd name="connsiteX7" fmla="*/ 0 w 730250"/>
                          <a:gd name="connsiteY7" fmla="*/ 292100 h 482600"/>
                          <a:gd name="connsiteX0" fmla="*/ 0 w 730250"/>
                          <a:gd name="connsiteY0" fmla="*/ 294640 h 485140"/>
                          <a:gd name="connsiteX1" fmla="*/ 0 w 730250"/>
                          <a:gd name="connsiteY1" fmla="*/ 294640 h 485140"/>
                          <a:gd name="connsiteX2" fmla="*/ 340360 w 730250"/>
                          <a:gd name="connsiteY2" fmla="*/ 293370 h 485140"/>
                          <a:gd name="connsiteX3" fmla="*/ 392430 w 730250"/>
                          <a:gd name="connsiteY3" fmla="*/ 132080 h 485140"/>
                          <a:gd name="connsiteX4" fmla="*/ 392430 w 730250"/>
                          <a:gd name="connsiteY4" fmla="*/ 0 h 485140"/>
                          <a:gd name="connsiteX5" fmla="*/ 730250 w 730250"/>
                          <a:gd name="connsiteY5" fmla="*/ 275590 h 485140"/>
                          <a:gd name="connsiteX6" fmla="*/ 361950 w 730250"/>
                          <a:gd name="connsiteY6" fmla="*/ 485140 h 485140"/>
                          <a:gd name="connsiteX7" fmla="*/ 0 w 730250"/>
                          <a:gd name="connsiteY7" fmla="*/ 294640 h 485140"/>
                          <a:gd name="connsiteX0" fmla="*/ 0 w 730250"/>
                          <a:gd name="connsiteY0" fmla="*/ 294640 h 485140"/>
                          <a:gd name="connsiteX1" fmla="*/ 0 w 730250"/>
                          <a:gd name="connsiteY1" fmla="*/ 294640 h 485140"/>
                          <a:gd name="connsiteX2" fmla="*/ 340360 w 730250"/>
                          <a:gd name="connsiteY2" fmla="*/ 293370 h 485140"/>
                          <a:gd name="connsiteX3" fmla="*/ 392430 w 730250"/>
                          <a:gd name="connsiteY3" fmla="*/ 132080 h 485140"/>
                          <a:gd name="connsiteX4" fmla="*/ 392430 w 730250"/>
                          <a:gd name="connsiteY4" fmla="*/ 0 h 485140"/>
                          <a:gd name="connsiteX5" fmla="*/ 730250 w 730250"/>
                          <a:gd name="connsiteY5" fmla="*/ 275590 h 485140"/>
                          <a:gd name="connsiteX6" fmla="*/ 361950 w 730250"/>
                          <a:gd name="connsiteY6" fmla="*/ 485140 h 485140"/>
                          <a:gd name="connsiteX7" fmla="*/ 0 w 730250"/>
                          <a:gd name="connsiteY7" fmla="*/ 294640 h 485140"/>
                          <a:gd name="connsiteX0" fmla="*/ 0 w 730250"/>
                          <a:gd name="connsiteY0" fmla="*/ 294640 h 485140"/>
                          <a:gd name="connsiteX1" fmla="*/ 0 w 730250"/>
                          <a:gd name="connsiteY1" fmla="*/ 294640 h 485140"/>
                          <a:gd name="connsiteX2" fmla="*/ 340360 w 730250"/>
                          <a:gd name="connsiteY2" fmla="*/ 293370 h 485140"/>
                          <a:gd name="connsiteX3" fmla="*/ 392430 w 730250"/>
                          <a:gd name="connsiteY3" fmla="*/ 0 h 485140"/>
                          <a:gd name="connsiteX4" fmla="*/ 730250 w 730250"/>
                          <a:gd name="connsiteY4" fmla="*/ 275590 h 485140"/>
                          <a:gd name="connsiteX5" fmla="*/ 361950 w 730250"/>
                          <a:gd name="connsiteY5" fmla="*/ 485140 h 485140"/>
                          <a:gd name="connsiteX6" fmla="*/ 0 w 730250"/>
                          <a:gd name="connsiteY6" fmla="*/ 294640 h 485140"/>
                          <a:gd name="connsiteX0" fmla="*/ 0 w 730250"/>
                          <a:gd name="connsiteY0" fmla="*/ 294640 h 485140"/>
                          <a:gd name="connsiteX1" fmla="*/ 0 w 730250"/>
                          <a:gd name="connsiteY1" fmla="*/ 294640 h 485140"/>
                          <a:gd name="connsiteX2" fmla="*/ 340360 w 730250"/>
                          <a:gd name="connsiteY2" fmla="*/ 293370 h 485140"/>
                          <a:gd name="connsiteX3" fmla="*/ 392430 w 730250"/>
                          <a:gd name="connsiteY3" fmla="*/ 0 h 485140"/>
                          <a:gd name="connsiteX4" fmla="*/ 730250 w 730250"/>
                          <a:gd name="connsiteY4" fmla="*/ 275590 h 485140"/>
                          <a:gd name="connsiteX5" fmla="*/ 361950 w 730250"/>
                          <a:gd name="connsiteY5" fmla="*/ 485140 h 485140"/>
                          <a:gd name="connsiteX6" fmla="*/ 0 w 730250"/>
                          <a:gd name="connsiteY6" fmla="*/ 294640 h 485140"/>
                          <a:gd name="connsiteX0" fmla="*/ 0 w 730250"/>
                          <a:gd name="connsiteY0" fmla="*/ 294640 h 485140"/>
                          <a:gd name="connsiteX1" fmla="*/ 0 w 730250"/>
                          <a:gd name="connsiteY1" fmla="*/ 294640 h 485140"/>
                          <a:gd name="connsiteX2" fmla="*/ 266700 w 730250"/>
                          <a:gd name="connsiteY2" fmla="*/ 295910 h 485140"/>
                          <a:gd name="connsiteX3" fmla="*/ 392430 w 730250"/>
                          <a:gd name="connsiteY3" fmla="*/ 0 h 485140"/>
                          <a:gd name="connsiteX4" fmla="*/ 730250 w 730250"/>
                          <a:gd name="connsiteY4" fmla="*/ 275590 h 485140"/>
                          <a:gd name="connsiteX5" fmla="*/ 361950 w 730250"/>
                          <a:gd name="connsiteY5" fmla="*/ 485140 h 485140"/>
                          <a:gd name="connsiteX6" fmla="*/ 0 w 730250"/>
                          <a:gd name="connsiteY6" fmla="*/ 294640 h 485140"/>
                          <a:gd name="connsiteX0" fmla="*/ 0 w 730250"/>
                          <a:gd name="connsiteY0" fmla="*/ 294640 h 485140"/>
                          <a:gd name="connsiteX1" fmla="*/ 0 w 730250"/>
                          <a:gd name="connsiteY1" fmla="*/ 294640 h 485140"/>
                          <a:gd name="connsiteX2" fmla="*/ 266700 w 730250"/>
                          <a:gd name="connsiteY2" fmla="*/ 295910 h 485140"/>
                          <a:gd name="connsiteX3" fmla="*/ 392430 w 730250"/>
                          <a:gd name="connsiteY3" fmla="*/ 0 h 485140"/>
                          <a:gd name="connsiteX4" fmla="*/ 730250 w 730250"/>
                          <a:gd name="connsiteY4" fmla="*/ 275590 h 485140"/>
                          <a:gd name="connsiteX5" fmla="*/ 361950 w 730250"/>
                          <a:gd name="connsiteY5" fmla="*/ 485140 h 485140"/>
                          <a:gd name="connsiteX6" fmla="*/ 0 w 730250"/>
                          <a:gd name="connsiteY6" fmla="*/ 294640 h 485140"/>
                          <a:gd name="connsiteX0" fmla="*/ 0 w 730250"/>
                          <a:gd name="connsiteY0" fmla="*/ 294640 h 485140"/>
                          <a:gd name="connsiteX1" fmla="*/ 0 w 730250"/>
                          <a:gd name="connsiteY1" fmla="*/ 294640 h 485140"/>
                          <a:gd name="connsiteX2" fmla="*/ 266700 w 730250"/>
                          <a:gd name="connsiteY2" fmla="*/ 295910 h 485140"/>
                          <a:gd name="connsiteX3" fmla="*/ 392430 w 730250"/>
                          <a:gd name="connsiteY3" fmla="*/ 0 h 485140"/>
                          <a:gd name="connsiteX4" fmla="*/ 730250 w 730250"/>
                          <a:gd name="connsiteY4" fmla="*/ 275590 h 485140"/>
                          <a:gd name="connsiteX5" fmla="*/ 361950 w 730250"/>
                          <a:gd name="connsiteY5" fmla="*/ 485140 h 485140"/>
                          <a:gd name="connsiteX6" fmla="*/ 0 w 730250"/>
                          <a:gd name="connsiteY6" fmla="*/ 294640 h 485140"/>
                          <a:gd name="connsiteX0" fmla="*/ 0 w 730250"/>
                          <a:gd name="connsiteY0" fmla="*/ 129540 h 320040"/>
                          <a:gd name="connsiteX1" fmla="*/ 0 w 730250"/>
                          <a:gd name="connsiteY1" fmla="*/ 129540 h 320040"/>
                          <a:gd name="connsiteX2" fmla="*/ 266700 w 730250"/>
                          <a:gd name="connsiteY2" fmla="*/ 130810 h 320040"/>
                          <a:gd name="connsiteX3" fmla="*/ 389890 w 730250"/>
                          <a:gd name="connsiteY3" fmla="*/ 0 h 320040"/>
                          <a:gd name="connsiteX4" fmla="*/ 730250 w 730250"/>
                          <a:gd name="connsiteY4" fmla="*/ 110490 h 320040"/>
                          <a:gd name="connsiteX5" fmla="*/ 361950 w 730250"/>
                          <a:gd name="connsiteY5" fmla="*/ 320040 h 320040"/>
                          <a:gd name="connsiteX6" fmla="*/ 0 w 730250"/>
                          <a:gd name="connsiteY6" fmla="*/ 129540 h 320040"/>
                          <a:gd name="connsiteX0" fmla="*/ 0 w 730250"/>
                          <a:gd name="connsiteY0" fmla="*/ 175556 h 366056"/>
                          <a:gd name="connsiteX1" fmla="*/ 0 w 730250"/>
                          <a:gd name="connsiteY1" fmla="*/ 175556 h 366056"/>
                          <a:gd name="connsiteX2" fmla="*/ 266700 w 730250"/>
                          <a:gd name="connsiteY2" fmla="*/ 176826 h 366056"/>
                          <a:gd name="connsiteX3" fmla="*/ 389890 w 730250"/>
                          <a:gd name="connsiteY3" fmla="*/ 46016 h 366056"/>
                          <a:gd name="connsiteX4" fmla="*/ 730250 w 730250"/>
                          <a:gd name="connsiteY4" fmla="*/ 156506 h 366056"/>
                          <a:gd name="connsiteX5" fmla="*/ 361950 w 730250"/>
                          <a:gd name="connsiteY5" fmla="*/ 366056 h 366056"/>
                          <a:gd name="connsiteX6" fmla="*/ 0 w 730250"/>
                          <a:gd name="connsiteY6" fmla="*/ 175556 h 366056"/>
                          <a:gd name="connsiteX0" fmla="*/ 0 w 730250"/>
                          <a:gd name="connsiteY0" fmla="*/ 175556 h 366056"/>
                          <a:gd name="connsiteX1" fmla="*/ 0 w 730250"/>
                          <a:gd name="connsiteY1" fmla="*/ 175556 h 366056"/>
                          <a:gd name="connsiteX2" fmla="*/ 266700 w 730250"/>
                          <a:gd name="connsiteY2" fmla="*/ 176826 h 366056"/>
                          <a:gd name="connsiteX3" fmla="*/ 389890 w 730250"/>
                          <a:gd name="connsiteY3" fmla="*/ 46016 h 366056"/>
                          <a:gd name="connsiteX4" fmla="*/ 730250 w 730250"/>
                          <a:gd name="connsiteY4" fmla="*/ 156506 h 366056"/>
                          <a:gd name="connsiteX5" fmla="*/ 361950 w 730250"/>
                          <a:gd name="connsiteY5" fmla="*/ 366056 h 366056"/>
                          <a:gd name="connsiteX6" fmla="*/ 0 w 730250"/>
                          <a:gd name="connsiteY6" fmla="*/ 175556 h 366056"/>
                          <a:gd name="connsiteX0" fmla="*/ 0 w 730250"/>
                          <a:gd name="connsiteY0" fmla="*/ 129624 h 320124"/>
                          <a:gd name="connsiteX1" fmla="*/ 0 w 730250"/>
                          <a:gd name="connsiteY1" fmla="*/ 129624 h 320124"/>
                          <a:gd name="connsiteX2" fmla="*/ 254000 w 730250"/>
                          <a:gd name="connsiteY2" fmla="*/ 128352 h 320124"/>
                          <a:gd name="connsiteX3" fmla="*/ 389890 w 730250"/>
                          <a:gd name="connsiteY3" fmla="*/ 84 h 320124"/>
                          <a:gd name="connsiteX4" fmla="*/ 730250 w 730250"/>
                          <a:gd name="connsiteY4" fmla="*/ 110574 h 320124"/>
                          <a:gd name="connsiteX5" fmla="*/ 361950 w 730250"/>
                          <a:gd name="connsiteY5" fmla="*/ 320124 h 320124"/>
                          <a:gd name="connsiteX6" fmla="*/ 0 w 730250"/>
                          <a:gd name="connsiteY6" fmla="*/ 129624 h 320124"/>
                          <a:gd name="connsiteX0" fmla="*/ 0 w 730250"/>
                          <a:gd name="connsiteY0" fmla="*/ 151991 h 342491"/>
                          <a:gd name="connsiteX1" fmla="*/ 0 w 730250"/>
                          <a:gd name="connsiteY1" fmla="*/ 151991 h 342491"/>
                          <a:gd name="connsiteX2" fmla="*/ 254000 w 730250"/>
                          <a:gd name="connsiteY2" fmla="*/ 150719 h 342491"/>
                          <a:gd name="connsiteX3" fmla="*/ 389890 w 730250"/>
                          <a:gd name="connsiteY3" fmla="*/ 22451 h 342491"/>
                          <a:gd name="connsiteX4" fmla="*/ 730250 w 730250"/>
                          <a:gd name="connsiteY4" fmla="*/ 132941 h 342491"/>
                          <a:gd name="connsiteX5" fmla="*/ 361950 w 730250"/>
                          <a:gd name="connsiteY5" fmla="*/ 342491 h 342491"/>
                          <a:gd name="connsiteX6" fmla="*/ 0 w 730250"/>
                          <a:gd name="connsiteY6" fmla="*/ 151991 h 342491"/>
                          <a:gd name="connsiteX0" fmla="*/ 0 w 720090"/>
                          <a:gd name="connsiteY0" fmla="*/ 150971 h 341471"/>
                          <a:gd name="connsiteX1" fmla="*/ 0 w 720090"/>
                          <a:gd name="connsiteY1" fmla="*/ 150971 h 341471"/>
                          <a:gd name="connsiteX2" fmla="*/ 254000 w 720090"/>
                          <a:gd name="connsiteY2" fmla="*/ 149699 h 341471"/>
                          <a:gd name="connsiteX3" fmla="*/ 389890 w 720090"/>
                          <a:gd name="connsiteY3" fmla="*/ 21431 h 341471"/>
                          <a:gd name="connsiteX4" fmla="*/ 720090 w 720090"/>
                          <a:gd name="connsiteY4" fmla="*/ 22629 h 341471"/>
                          <a:gd name="connsiteX5" fmla="*/ 361950 w 720090"/>
                          <a:gd name="connsiteY5" fmla="*/ 341471 h 341471"/>
                          <a:gd name="connsiteX6" fmla="*/ 0 w 720090"/>
                          <a:gd name="connsiteY6" fmla="*/ 150971 h 341471"/>
                          <a:gd name="connsiteX0" fmla="*/ 0 w 720090"/>
                          <a:gd name="connsiteY0" fmla="*/ 150971 h 341471"/>
                          <a:gd name="connsiteX1" fmla="*/ 0 w 720090"/>
                          <a:gd name="connsiteY1" fmla="*/ 150971 h 341471"/>
                          <a:gd name="connsiteX2" fmla="*/ 254000 w 720090"/>
                          <a:gd name="connsiteY2" fmla="*/ 149699 h 341471"/>
                          <a:gd name="connsiteX3" fmla="*/ 389890 w 720090"/>
                          <a:gd name="connsiteY3" fmla="*/ 21431 h 341471"/>
                          <a:gd name="connsiteX4" fmla="*/ 720090 w 720090"/>
                          <a:gd name="connsiteY4" fmla="*/ 22629 h 341471"/>
                          <a:gd name="connsiteX5" fmla="*/ 361950 w 720090"/>
                          <a:gd name="connsiteY5" fmla="*/ 341471 h 341471"/>
                          <a:gd name="connsiteX6" fmla="*/ 0 w 720090"/>
                          <a:gd name="connsiteY6" fmla="*/ 150971 h 341471"/>
                          <a:gd name="connsiteX0" fmla="*/ 0 w 725170"/>
                          <a:gd name="connsiteY0" fmla="*/ 150971 h 338927"/>
                          <a:gd name="connsiteX1" fmla="*/ 0 w 725170"/>
                          <a:gd name="connsiteY1" fmla="*/ 150971 h 338927"/>
                          <a:gd name="connsiteX2" fmla="*/ 254000 w 725170"/>
                          <a:gd name="connsiteY2" fmla="*/ 149699 h 338927"/>
                          <a:gd name="connsiteX3" fmla="*/ 389890 w 725170"/>
                          <a:gd name="connsiteY3" fmla="*/ 21431 h 338927"/>
                          <a:gd name="connsiteX4" fmla="*/ 720090 w 725170"/>
                          <a:gd name="connsiteY4" fmla="*/ 22629 h 338927"/>
                          <a:gd name="connsiteX5" fmla="*/ 725170 w 725170"/>
                          <a:gd name="connsiteY5" fmla="*/ 338927 h 338927"/>
                          <a:gd name="connsiteX6" fmla="*/ 0 w 725170"/>
                          <a:gd name="connsiteY6" fmla="*/ 150971 h 338927"/>
                          <a:gd name="connsiteX0" fmla="*/ 0 w 725170"/>
                          <a:gd name="connsiteY0" fmla="*/ 150971 h 338927"/>
                          <a:gd name="connsiteX1" fmla="*/ 0 w 725170"/>
                          <a:gd name="connsiteY1" fmla="*/ 150971 h 338927"/>
                          <a:gd name="connsiteX2" fmla="*/ 254000 w 725170"/>
                          <a:gd name="connsiteY2" fmla="*/ 149699 h 338927"/>
                          <a:gd name="connsiteX3" fmla="*/ 389890 w 725170"/>
                          <a:gd name="connsiteY3" fmla="*/ 21431 h 338927"/>
                          <a:gd name="connsiteX4" fmla="*/ 720090 w 725170"/>
                          <a:gd name="connsiteY4" fmla="*/ 22629 h 338927"/>
                          <a:gd name="connsiteX5" fmla="*/ 725170 w 725170"/>
                          <a:gd name="connsiteY5" fmla="*/ 338927 h 338927"/>
                          <a:gd name="connsiteX6" fmla="*/ 379730 w 725170"/>
                          <a:gd name="connsiteY6" fmla="*/ 247650 h 338927"/>
                          <a:gd name="connsiteX7" fmla="*/ 0 w 725170"/>
                          <a:gd name="connsiteY7" fmla="*/ 150971 h 338927"/>
                          <a:gd name="connsiteX0" fmla="*/ 0 w 725170"/>
                          <a:gd name="connsiteY0" fmla="*/ 150971 h 339217"/>
                          <a:gd name="connsiteX1" fmla="*/ 0 w 725170"/>
                          <a:gd name="connsiteY1" fmla="*/ 150971 h 339217"/>
                          <a:gd name="connsiteX2" fmla="*/ 254000 w 725170"/>
                          <a:gd name="connsiteY2" fmla="*/ 149699 h 339217"/>
                          <a:gd name="connsiteX3" fmla="*/ 389890 w 725170"/>
                          <a:gd name="connsiteY3" fmla="*/ 21431 h 339217"/>
                          <a:gd name="connsiteX4" fmla="*/ 720090 w 725170"/>
                          <a:gd name="connsiteY4" fmla="*/ 22629 h 339217"/>
                          <a:gd name="connsiteX5" fmla="*/ 725170 w 725170"/>
                          <a:gd name="connsiteY5" fmla="*/ 338927 h 339217"/>
                          <a:gd name="connsiteX6" fmla="*/ 3810 w 725170"/>
                          <a:gd name="connsiteY6" fmla="*/ 339217 h 339217"/>
                          <a:gd name="connsiteX7" fmla="*/ 0 w 725170"/>
                          <a:gd name="connsiteY7" fmla="*/ 150971 h 339217"/>
                          <a:gd name="connsiteX0" fmla="*/ 0 w 725170"/>
                          <a:gd name="connsiteY0" fmla="*/ 150971 h 339217"/>
                          <a:gd name="connsiteX1" fmla="*/ 0 w 725170"/>
                          <a:gd name="connsiteY1" fmla="*/ 150971 h 339217"/>
                          <a:gd name="connsiteX2" fmla="*/ 254000 w 725170"/>
                          <a:gd name="connsiteY2" fmla="*/ 149699 h 339217"/>
                          <a:gd name="connsiteX3" fmla="*/ 389890 w 725170"/>
                          <a:gd name="connsiteY3" fmla="*/ 21431 h 339217"/>
                          <a:gd name="connsiteX4" fmla="*/ 720090 w 725170"/>
                          <a:gd name="connsiteY4" fmla="*/ 22629 h 339217"/>
                          <a:gd name="connsiteX5" fmla="*/ 725170 w 725170"/>
                          <a:gd name="connsiteY5" fmla="*/ 338927 h 339217"/>
                          <a:gd name="connsiteX6" fmla="*/ 3810 w 725170"/>
                          <a:gd name="connsiteY6" fmla="*/ 339217 h 339217"/>
                          <a:gd name="connsiteX7" fmla="*/ 0 w 725170"/>
                          <a:gd name="connsiteY7" fmla="*/ 150971 h 339217"/>
                          <a:gd name="connsiteX0" fmla="*/ 85090 w 810260"/>
                          <a:gd name="connsiteY0" fmla="*/ 150971 h 338927"/>
                          <a:gd name="connsiteX1" fmla="*/ 85090 w 810260"/>
                          <a:gd name="connsiteY1" fmla="*/ 150971 h 338927"/>
                          <a:gd name="connsiteX2" fmla="*/ 339090 w 810260"/>
                          <a:gd name="connsiteY2" fmla="*/ 149699 h 338927"/>
                          <a:gd name="connsiteX3" fmla="*/ 474980 w 810260"/>
                          <a:gd name="connsiteY3" fmla="*/ 21431 h 338927"/>
                          <a:gd name="connsiteX4" fmla="*/ 805180 w 810260"/>
                          <a:gd name="connsiteY4" fmla="*/ 22629 h 338927"/>
                          <a:gd name="connsiteX5" fmla="*/ 810260 w 810260"/>
                          <a:gd name="connsiteY5" fmla="*/ 338927 h 338927"/>
                          <a:gd name="connsiteX6" fmla="*/ 0 w 810260"/>
                          <a:gd name="connsiteY6" fmla="*/ 293480 h 338927"/>
                          <a:gd name="connsiteX7" fmla="*/ 85090 w 810260"/>
                          <a:gd name="connsiteY7" fmla="*/ 150971 h 338927"/>
                          <a:gd name="connsiteX0" fmla="*/ 0 w 725170"/>
                          <a:gd name="connsiteY0" fmla="*/ 150971 h 341807"/>
                          <a:gd name="connsiteX1" fmla="*/ 0 w 725170"/>
                          <a:gd name="connsiteY1" fmla="*/ 150971 h 341807"/>
                          <a:gd name="connsiteX2" fmla="*/ 254000 w 725170"/>
                          <a:gd name="connsiteY2" fmla="*/ 149699 h 341807"/>
                          <a:gd name="connsiteX3" fmla="*/ 389890 w 725170"/>
                          <a:gd name="connsiteY3" fmla="*/ 21431 h 341807"/>
                          <a:gd name="connsiteX4" fmla="*/ 720090 w 725170"/>
                          <a:gd name="connsiteY4" fmla="*/ 22629 h 341807"/>
                          <a:gd name="connsiteX5" fmla="*/ 725170 w 725170"/>
                          <a:gd name="connsiteY5" fmla="*/ 338927 h 341807"/>
                          <a:gd name="connsiteX6" fmla="*/ 3810 w 725170"/>
                          <a:gd name="connsiteY6" fmla="*/ 341807 h 341807"/>
                          <a:gd name="connsiteX7" fmla="*/ 0 w 725170"/>
                          <a:gd name="connsiteY7" fmla="*/ 150971 h 341807"/>
                          <a:gd name="connsiteX0" fmla="*/ 0 w 725170"/>
                          <a:gd name="connsiteY0" fmla="*/ 150971 h 341807"/>
                          <a:gd name="connsiteX1" fmla="*/ 0 w 725170"/>
                          <a:gd name="connsiteY1" fmla="*/ 150971 h 341807"/>
                          <a:gd name="connsiteX2" fmla="*/ 254000 w 725170"/>
                          <a:gd name="connsiteY2" fmla="*/ 149699 h 341807"/>
                          <a:gd name="connsiteX3" fmla="*/ 389890 w 725170"/>
                          <a:gd name="connsiteY3" fmla="*/ 21431 h 341807"/>
                          <a:gd name="connsiteX4" fmla="*/ 720090 w 725170"/>
                          <a:gd name="connsiteY4" fmla="*/ 22629 h 341807"/>
                          <a:gd name="connsiteX5" fmla="*/ 725170 w 725170"/>
                          <a:gd name="connsiteY5" fmla="*/ 338927 h 341807"/>
                          <a:gd name="connsiteX6" fmla="*/ 1270 w 725170"/>
                          <a:gd name="connsiteY6" fmla="*/ 341807 h 341807"/>
                          <a:gd name="connsiteX7" fmla="*/ 0 w 725170"/>
                          <a:gd name="connsiteY7" fmla="*/ 150971 h 341807"/>
                          <a:gd name="connsiteX0" fmla="*/ 0 w 725170"/>
                          <a:gd name="connsiteY0" fmla="*/ 150971 h 338927"/>
                          <a:gd name="connsiteX1" fmla="*/ 0 w 725170"/>
                          <a:gd name="connsiteY1" fmla="*/ 150971 h 338927"/>
                          <a:gd name="connsiteX2" fmla="*/ 254000 w 725170"/>
                          <a:gd name="connsiteY2" fmla="*/ 149699 h 338927"/>
                          <a:gd name="connsiteX3" fmla="*/ 389890 w 725170"/>
                          <a:gd name="connsiteY3" fmla="*/ 21431 h 338927"/>
                          <a:gd name="connsiteX4" fmla="*/ 720090 w 725170"/>
                          <a:gd name="connsiteY4" fmla="*/ 22629 h 338927"/>
                          <a:gd name="connsiteX5" fmla="*/ 725170 w 725170"/>
                          <a:gd name="connsiteY5" fmla="*/ 338927 h 338927"/>
                          <a:gd name="connsiteX6" fmla="*/ 1270 w 725170"/>
                          <a:gd name="connsiteY6" fmla="*/ 311311 h 338927"/>
                          <a:gd name="connsiteX7" fmla="*/ 0 w 725170"/>
                          <a:gd name="connsiteY7" fmla="*/ 150971 h 338927"/>
                          <a:gd name="connsiteX0" fmla="*/ 0 w 725170"/>
                          <a:gd name="connsiteY0" fmla="*/ 150971 h 341833"/>
                          <a:gd name="connsiteX1" fmla="*/ 0 w 725170"/>
                          <a:gd name="connsiteY1" fmla="*/ 150971 h 341833"/>
                          <a:gd name="connsiteX2" fmla="*/ 254000 w 725170"/>
                          <a:gd name="connsiteY2" fmla="*/ 149699 h 341833"/>
                          <a:gd name="connsiteX3" fmla="*/ 389890 w 725170"/>
                          <a:gd name="connsiteY3" fmla="*/ 21431 h 341833"/>
                          <a:gd name="connsiteX4" fmla="*/ 720090 w 725170"/>
                          <a:gd name="connsiteY4" fmla="*/ 22629 h 341833"/>
                          <a:gd name="connsiteX5" fmla="*/ 725170 w 725170"/>
                          <a:gd name="connsiteY5" fmla="*/ 338927 h 341833"/>
                          <a:gd name="connsiteX6" fmla="*/ 1270 w 725170"/>
                          <a:gd name="connsiteY6" fmla="*/ 341833 h 341833"/>
                          <a:gd name="connsiteX7" fmla="*/ 0 w 725170"/>
                          <a:gd name="connsiteY7" fmla="*/ 150971 h 341833"/>
                          <a:gd name="connsiteX0" fmla="*/ 0 w 727710"/>
                          <a:gd name="connsiteY0" fmla="*/ 150971 h 346552"/>
                          <a:gd name="connsiteX1" fmla="*/ 0 w 727710"/>
                          <a:gd name="connsiteY1" fmla="*/ 150971 h 346552"/>
                          <a:gd name="connsiteX2" fmla="*/ 254000 w 727710"/>
                          <a:gd name="connsiteY2" fmla="*/ 149699 h 346552"/>
                          <a:gd name="connsiteX3" fmla="*/ 389890 w 727710"/>
                          <a:gd name="connsiteY3" fmla="*/ 21431 h 346552"/>
                          <a:gd name="connsiteX4" fmla="*/ 720090 w 727710"/>
                          <a:gd name="connsiteY4" fmla="*/ 22629 h 346552"/>
                          <a:gd name="connsiteX5" fmla="*/ 727710 w 727710"/>
                          <a:gd name="connsiteY5" fmla="*/ 346552 h 346552"/>
                          <a:gd name="connsiteX6" fmla="*/ 1270 w 727710"/>
                          <a:gd name="connsiteY6" fmla="*/ 341833 h 346552"/>
                          <a:gd name="connsiteX7" fmla="*/ 0 w 727710"/>
                          <a:gd name="connsiteY7" fmla="*/ 150971 h 346552"/>
                          <a:gd name="connsiteX0" fmla="*/ 0 w 720578"/>
                          <a:gd name="connsiteY0" fmla="*/ 150971 h 344008"/>
                          <a:gd name="connsiteX1" fmla="*/ 0 w 720578"/>
                          <a:gd name="connsiteY1" fmla="*/ 150971 h 344008"/>
                          <a:gd name="connsiteX2" fmla="*/ 254000 w 720578"/>
                          <a:gd name="connsiteY2" fmla="*/ 149699 h 344008"/>
                          <a:gd name="connsiteX3" fmla="*/ 389890 w 720578"/>
                          <a:gd name="connsiteY3" fmla="*/ 21431 h 344008"/>
                          <a:gd name="connsiteX4" fmla="*/ 720090 w 720578"/>
                          <a:gd name="connsiteY4" fmla="*/ 22629 h 344008"/>
                          <a:gd name="connsiteX5" fmla="*/ 720090 w 720578"/>
                          <a:gd name="connsiteY5" fmla="*/ 344008 h 344008"/>
                          <a:gd name="connsiteX6" fmla="*/ 1270 w 720578"/>
                          <a:gd name="connsiteY6" fmla="*/ 341833 h 344008"/>
                          <a:gd name="connsiteX7" fmla="*/ 0 w 720578"/>
                          <a:gd name="connsiteY7" fmla="*/ 150971 h 344008"/>
                          <a:gd name="connsiteX0" fmla="*/ 0 w 720578"/>
                          <a:gd name="connsiteY0" fmla="*/ 150971 h 344008"/>
                          <a:gd name="connsiteX1" fmla="*/ 0 w 720578"/>
                          <a:gd name="connsiteY1" fmla="*/ 150971 h 344008"/>
                          <a:gd name="connsiteX2" fmla="*/ 254000 w 720578"/>
                          <a:gd name="connsiteY2" fmla="*/ 149699 h 344008"/>
                          <a:gd name="connsiteX3" fmla="*/ 389890 w 720578"/>
                          <a:gd name="connsiteY3" fmla="*/ 21431 h 344008"/>
                          <a:gd name="connsiteX4" fmla="*/ 720090 w 720578"/>
                          <a:gd name="connsiteY4" fmla="*/ 22629 h 344008"/>
                          <a:gd name="connsiteX5" fmla="*/ 720090 w 720578"/>
                          <a:gd name="connsiteY5" fmla="*/ 344008 h 344008"/>
                          <a:gd name="connsiteX6" fmla="*/ 1270 w 720578"/>
                          <a:gd name="connsiteY6" fmla="*/ 341833 h 344008"/>
                          <a:gd name="connsiteX7" fmla="*/ 0 w 720578"/>
                          <a:gd name="connsiteY7" fmla="*/ 150971 h 344008"/>
                          <a:gd name="connsiteX0" fmla="*/ 0 w 782565"/>
                          <a:gd name="connsiteY0" fmla="*/ 139497 h 332534"/>
                          <a:gd name="connsiteX1" fmla="*/ 0 w 782565"/>
                          <a:gd name="connsiteY1" fmla="*/ 139497 h 332534"/>
                          <a:gd name="connsiteX2" fmla="*/ 254000 w 782565"/>
                          <a:gd name="connsiteY2" fmla="*/ 138225 h 332534"/>
                          <a:gd name="connsiteX3" fmla="*/ 389890 w 782565"/>
                          <a:gd name="connsiteY3" fmla="*/ 9957 h 332534"/>
                          <a:gd name="connsiteX4" fmla="*/ 720090 w 782565"/>
                          <a:gd name="connsiteY4" fmla="*/ 11155 h 332534"/>
                          <a:gd name="connsiteX5" fmla="*/ 720090 w 782565"/>
                          <a:gd name="connsiteY5" fmla="*/ 332534 h 332534"/>
                          <a:gd name="connsiteX6" fmla="*/ 1270 w 782565"/>
                          <a:gd name="connsiteY6" fmla="*/ 330359 h 332534"/>
                          <a:gd name="connsiteX7" fmla="*/ 0 w 782565"/>
                          <a:gd name="connsiteY7" fmla="*/ 139497 h 332534"/>
                          <a:gd name="connsiteX0" fmla="*/ 0 w 720568"/>
                          <a:gd name="connsiteY0" fmla="*/ 139497 h 332534"/>
                          <a:gd name="connsiteX1" fmla="*/ 0 w 720568"/>
                          <a:gd name="connsiteY1" fmla="*/ 139497 h 332534"/>
                          <a:gd name="connsiteX2" fmla="*/ 254000 w 720568"/>
                          <a:gd name="connsiteY2" fmla="*/ 138225 h 332534"/>
                          <a:gd name="connsiteX3" fmla="*/ 389890 w 720568"/>
                          <a:gd name="connsiteY3" fmla="*/ 9957 h 332534"/>
                          <a:gd name="connsiteX4" fmla="*/ 720090 w 720568"/>
                          <a:gd name="connsiteY4" fmla="*/ 11155 h 332534"/>
                          <a:gd name="connsiteX5" fmla="*/ 720090 w 720568"/>
                          <a:gd name="connsiteY5" fmla="*/ 332534 h 332534"/>
                          <a:gd name="connsiteX6" fmla="*/ 1270 w 720568"/>
                          <a:gd name="connsiteY6" fmla="*/ 330359 h 332534"/>
                          <a:gd name="connsiteX7" fmla="*/ 0 w 720568"/>
                          <a:gd name="connsiteY7" fmla="*/ 139497 h 332534"/>
                          <a:gd name="connsiteX0" fmla="*/ 0 w 720568"/>
                          <a:gd name="connsiteY0" fmla="*/ 138381 h 331418"/>
                          <a:gd name="connsiteX1" fmla="*/ 0 w 720568"/>
                          <a:gd name="connsiteY1" fmla="*/ 138381 h 331418"/>
                          <a:gd name="connsiteX2" fmla="*/ 254000 w 720568"/>
                          <a:gd name="connsiteY2" fmla="*/ 137109 h 331418"/>
                          <a:gd name="connsiteX3" fmla="*/ 389890 w 720568"/>
                          <a:gd name="connsiteY3" fmla="*/ 8841 h 331418"/>
                          <a:gd name="connsiteX4" fmla="*/ 720090 w 720568"/>
                          <a:gd name="connsiteY4" fmla="*/ 10039 h 331418"/>
                          <a:gd name="connsiteX5" fmla="*/ 720090 w 720568"/>
                          <a:gd name="connsiteY5" fmla="*/ 331418 h 331418"/>
                          <a:gd name="connsiteX6" fmla="*/ 1270 w 720568"/>
                          <a:gd name="connsiteY6" fmla="*/ 329243 h 331418"/>
                          <a:gd name="connsiteX7" fmla="*/ 0 w 720568"/>
                          <a:gd name="connsiteY7" fmla="*/ 138381 h 331418"/>
                          <a:gd name="connsiteX0" fmla="*/ 0 w 720568"/>
                          <a:gd name="connsiteY0" fmla="*/ 153062 h 346099"/>
                          <a:gd name="connsiteX1" fmla="*/ 0 w 720568"/>
                          <a:gd name="connsiteY1" fmla="*/ 153062 h 346099"/>
                          <a:gd name="connsiteX2" fmla="*/ 254000 w 720568"/>
                          <a:gd name="connsiteY2" fmla="*/ 151790 h 346099"/>
                          <a:gd name="connsiteX3" fmla="*/ 389890 w 720568"/>
                          <a:gd name="connsiteY3" fmla="*/ 23522 h 346099"/>
                          <a:gd name="connsiteX4" fmla="*/ 720090 w 720568"/>
                          <a:gd name="connsiteY4" fmla="*/ 24720 h 346099"/>
                          <a:gd name="connsiteX5" fmla="*/ 720090 w 720568"/>
                          <a:gd name="connsiteY5" fmla="*/ 346099 h 346099"/>
                          <a:gd name="connsiteX6" fmla="*/ 1270 w 720568"/>
                          <a:gd name="connsiteY6" fmla="*/ 343924 h 346099"/>
                          <a:gd name="connsiteX7" fmla="*/ 0 w 720568"/>
                          <a:gd name="connsiteY7" fmla="*/ 153062 h 346099"/>
                          <a:gd name="connsiteX0" fmla="*/ 0 w 722931"/>
                          <a:gd name="connsiteY0" fmla="*/ 179146 h 372183"/>
                          <a:gd name="connsiteX1" fmla="*/ 0 w 722931"/>
                          <a:gd name="connsiteY1" fmla="*/ 179146 h 372183"/>
                          <a:gd name="connsiteX2" fmla="*/ 254000 w 722931"/>
                          <a:gd name="connsiteY2" fmla="*/ 177874 h 372183"/>
                          <a:gd name="connsiteX3" fmla="*/ 389890 w 722931"/>
                          <a:gd name="connsiteY3" fmla="*/ 49606 h 372183"/>
                          <a:gd name="connsiteX4" fmla="*/ 722631 w 722931"/>
                          <a:gd name="connsiteY4" fmla="*/ 0 h 372183"/>
                          <a:gd name="connsiteX5" fmla="*/ 720090 w 722931"/>
                          <a:gd name="connsiteY5" fmla="*/ 372183 h 372183"/>
                          <a:gd name="connsiteX6" fmla="*/ 1270 w 722931"/>
                          <a:gd name="connsiteY6" fmla="*/ 370008 h 372183"/>
                          <a:gd name="connsiteX7" fmla="*/ 0 w 722931"/>
                          <a:gd name="connsiteY7" fmla="*/ 179146 h 372183"/>
                          <a:gd name="connsiteX0" fmla="*/ 0 w 722931"/>
                          <a:gd name="connsiteY0" fmla="*/ 180194 h 373231"/>
                          <a:gd name="connsiteX1" fmla="*/ 0 w 722931"/>
                          <a:gd name="connsiteY1" fmla="*/ 180194 h 373231"/>
                          <a:gd name="connsiteX2" fmla="*/ 254000 w 722931"/>
                          <a:gd name="connsiteY2" fmla="*/ 178922 h 373231"/>
                          <a:gd name="connsiteX3" fmla="*/ 389890 w 722931"/>
                          <a:gd name="connsiteY3" fmla="*/ 50654 h 373231"/>
                          <a:gd name="connsiteX4" fmla="*/ 722631 w 722931"/>
                          <a:gd name="connsiteY4" fmla="*/ 1048 h 373231"/>
                          <a:gd name="connsiteX5" fmla="*/ 720090 w 722931"/>
                          <a:gd name="connsiteY5" fmla="*/ 373231 h 373231"/>
                          <a:gd name="connsiteX6" fmla="*/ 1270 w 722931"/>
                          <a:gd name="connsiteY6" fmla="*/ 371056 h 373231"/>
                          <a:gd name="connsiteX7" fmla="*/ 0 w 722931"/>
                          <a:gd name="connsiteY7" fmla="*/ 180194 h 373231"/>
                          <a:gd name="connsiteX0" fmla="*/ 0 w 725172"/>
                          <a:gd name="connsiteY0" fmla="*/ 180194 h 373231"/>
                          <a:gd name="connsiteX1" fmla="*/ 0 w 725172"/>
                          <a:gd name="connsiteY1" fmla="*/ 180194 h 373231"/>
                          <a:gd name="connsiteX2" fmla="*/ 254000 w 725172"/>
                          <a:gd name="connsiteY2" fmla="*/ 178922 h 373231"/>
                          <a:gd name="connsiteX3" fmla="*/ 389890 w 725172"/>
                          <a:gd name="connsiteY3" fmla="*/ 50654 h 373231"/>
                          <a:gd name="connsiteX4" fmla="*/ 722631 w 725172"/>
                          <a:gd name="connsiteY4" fmla="*/ 1048 h 373231"/>
                          <a:gd name="connsiteX5" fmla="*/ 725172 w 725172"/>
                          <a:gd name="connsiteY5" fmla="*/ 373231 h 373231"/>
                          <a:gd name="connsiteX6" fmla="*/ 1270 w 725172"/>
                          <a:gd name="connsiteY6" fmla="*/ 371056 h 373231"/>
                          <a:gd name="connsiteX7" fmla="*/ 0 w 725172"/>
                          <a:gd name="connsiteY7" fmla="*/ 180194 h 373231"/>
                          <a:gd name="connsiteX0" fmla="*/ 52777 w 777949"/>
                          <a:gd name="connsiteY0" fmla="*/ 180194 h 373231"/>
                          <a:gd name="connsiteX1" fmla="*/ 52777 w 777949"/>
                          <a:gd name="connsiteY1" fmla="*/ 180194 h 373231"/>
                          <a:gd name="connsiteX2" fmla="*/ 306777 w 777949"/>
                          <a:gd name="connsiteY2" fmla="*/ 178922 h 373231"/>
                          <a:gd name="connsiteX3" fmla="*/ 442667 w 777949"/>
                          <a:gd name="connsiteY3" fmla="*/ 50654 h 373231"/>
                          <a:gd name="connsiteX4" fmla="*/ 775408 w 777949"/>
                          <a:gd name="connsiteY4" fmla="*/ 1048 h 373231"/>
                          <a:gd name="connsiteX5" fmla="*/ 777949 w 777949"/>
                          <a:gd name="connsiteY5" fmla="*/ 373231 h 373231"/>
                          <a:gd name="connsiteX6" fmla="*/ 54047 w 777949"/>
                          <a:gd name="connsiteY6" fmla="*/ 371056 h 373231"/>
                          <a:gd name="connsiteX7" fmla="*/ 52777 w 777949"/>
                          <a:gd name="connsiteY7" fmla="*/ 180194 h 373231"/>
                          <a:gd name="connsiteX0" fmla="*/ 30022 w 788217"/>
                          <a:gd name="connsiteY0" fmla="*/ 276839 h 373231"/>
                          <a:gd name="connsiteX1" fmla="*/ 63045 w 788217"/>
                          <a:gd name="connsiteY1" fmla="*/ 180194 h 373231"/>
                          <a:gd name="connsiteX2" fmla="*/ 317045 w 788217"/>
                          <a:gd name="connsiteY2" fmla="*/ 178922 h 373231"/>
                          <a:gd name="connsiteX3" fmla="*/ 452935 w 788217"/>
                          <a:gd name="connsiteY3" fmla="*/ 50654 h 373231"/>
                          <a:gd name="connsiteX4" fmla="*/ 785676 w 788217"/>
                          <a:gd name="connsiteY4" fmla="*/ 1048 h 373231"/>
                          <a:gd name="connsiteX5" fmla="*/ 788217 w 788217"/>
                          <a:gd name="connsiteY5" fmla="*/ 373231 h 373231"/>
                          <a:gd name="connsiteX6" fmla="*/ 64315 w 788217"/>
                          <a:gd name="connsiteY6" fmla="*/ 371056 h 373231"/>
                          <a:gd name="connsiteX7" fmla="*/ 30022 w 788217"/>
                          <a:gd name="connsiteY7" fmla="*/ 276839 h 373231"/>
                          <a:gd name="connsiteX0" fmla="*/ 27317 w 785512"/>
                          <a:gd name="connsiteY0" fmla="*/ 276839 h 373231"/>
                          <a:gd name="connsiteX1" fmla="*/ 60340 w 785512"/>
                          <a:gd name="connsiteY1" fmla="*/ 180194 h 373231"/>
                          <a:gd name="connsiteX2" fmla="*/ 314340 w 785512"/>
                          <a:gd name="connsiteY2" fmla="*/ 178922 h 373231"/>
                          <a:gd name="connsiteX3" fmla="*/ 450230 w 785512"/>
                          <a:gd name="connsiteY3" fmla="*/ 50654 h 373231"/>
                          <a:gd name="connsiteX4" fmla="*/ 782971 w 785512"/>
                          <a:gd name="connsiteY4" fmla="*/ 1048 h 373231"/>
                          <a:gd name="connsiteX5" fmla="*/ 785512 w 785512"/>
                          <a:gd name="connsiteY5" fmla="*/ 373231 h 373231"/>
                          <a:gd name="connsiteX6" fmla="*/ 61610 w 785512"/>
                          <a:gd name="connsiteY6" fmla="*/ 371056 h 373231"/>
                          <a:gd name="connsiteX7" fmla="*/ 27317 w 785512"/>
                          <a:gd name="connsiteY7" fmla="*/ 276839 h 373231"/>
                          <a:gd name="connsiteX0" fmla="*/ 64791 w 788693"/>
                          <a:gd name="connsiteY0" fmla="*/ 371056 h 373231"/>
                          <a:gd name="connsiteX1" fmla="*/ 63521 w 788693"/>
                          <a:gd name="connsiteY1" fmla="*/ 180194 h 373231"/>
                          <a:gd name="connsiteX2" fmla="*/ 317521 w 788693"/>
                          <a:gd name="connsiteY2" fmla="*/ 178922 h 373231"/>
                          <a:gd name="connsiteX3" fmla="*/ 453411 w 788693"/>
                          <a:gd name="connsiteY3" fmla="*/ 50654 h 373231"/>
                          <a:gd name="connsiteX4" fmla="*/ 786152 w 788693"/>
                          <a:gd name="connsiteY4" fmla="*/ 1048 h 373231"/>
                          <a:gd name="connsiteX5" fmla="*/ 788693 w 788693"/>
                          <a:gd name="connsiteY5" fmla="*/ 373231 h 373231"/>
                          <a:gd name="connsiteX6" fmla="*/ 64791 w 788693"/>
                          <a:gd name="connsiteY6" fmla="*/ 371056 h 373231"/>
                          <a:gd name="connsiteX0" fmla="*/ 72613 w 796515"/>
                          <a:gd name="connsiteY0" fmla="*/ 371056 h 373231"/>
                          <a:gd name="connsiteX1" fmla="*/ 51022 w 796515"/>
                          <a:gd name="connsiteY1" fmla="*/ 238690 h 373231"/>
                          <a:gd name="connsiteX2" fmla="*/ 325343 w 796515"/>
                          <a:gd name="connsiteY2" fmla="*/ 178922 h 373231"/>
                          <a:gd name="connsiteX3" fmla="*/ 461233 w 796515"/>
                          <a:gd name="connsiteY3" fmla="*/ 50654 h 373231"/>
                          <a:gd name="connsiteX4" fmla="*/ 793974 w 796515"/>
                          <a:gd name="connsiteY4" fmla="*/ 1048 h 373231"/>
                          <a:gd name="connsiteX5" fmla="*/ 796515 w 796515"/>
                          <a:gd name="connsiteY5" fmla="*/ 373231 h 373231"/>
                          <a:gd name="connsiteX6" fmla="*/ 72613 w 796515"/>
                          <a:gd name="connsiteY6" fmla="*/ 371056 h 373231"/>
                          <a:gd name="connsiteX0" fmla="*/ 59664 w 783566"/>
                          <a:gd name="connsiteY0" fmla="*/ 371056 h 373231"/>
                          <a:gd name="connsiteX1" fmla="*/ 38073 w 783566"/>
                          <a:gd name="connsiteY1" fmla="*/ 238690 h 373231"/>
                          <a:gd name="connsiteX2" fmla="*/ 312394 w 783566"/>
                          <a:gd name="connsiteY2" fmla="*/ 178922 h 373231"/>
                          <a:gd name="connsiteX3" fmla="*/ 448284 w 783566"/>
                          <a:gd name="connsiteY3" fmla="*/ 50654 h 373231"/>
                          <a:gd name="connsiteX4" fmla="*/ 781025 w 783566"/>
                          <a:gd name="connsiteY4" fmla="*/ 1048 h 373231"/>
                          <a:gd name="connsiteX5" fmla="*/ 783566 w 783566"/>
                          <a:gd name="connsiteY5" fmla="*/ 373231 h 373231"/>
                          <a:gd name="connsiteX6" fmla="*/ 59664 w 783566"/>
                          <a:gd name="connsiteY6" fmla="*/ 371056 h 373231"/>
                          <a:gd name="connsiteX0" fmla="*/ 142356 w 751869"/>
                          <a:gd name="connsiteY0" fmla="*/ 373599 h 373599"/>
                          <a:gd name="connsiteX1" fmla="*/ 6376 w 751869"/>
                          <a:gd name="connsiteY1" fmla="*/ 238690 h 373599"/>
                          <a:gd name="connsiteX2" fmla="*/ 280697 w 751869"/>
                          <a:gd name="connsiteY2" fmla="*/ 178922 h 373599"/>
                          <a:gd name="connsiteX3" fmla="*/ 416587 w 751869"/>
                          <a:gd name="connsiteY3" fmla="*/ 50654 h 373599"/>
                          <a:gd name="connsiteX4" fmla="*/ 749328 w 751869"/>
                          <a:gd name="connsiteY4" fmla="*/ 1048 h 373599"/>
                          <a:gd name="connsiteX5" fmla="*/ 751869 w 751869"/>
                          <a:gd name="connsiteY5" fmla="*/ 373231 h 373599"/>
                          <a:gd name="connsiteX6" fmla="*/ 142356 w 751869"/>
                          <a:gd name="connsiteY6" fmla="*/ 373599 h 373599"/>
                          <a:gd name="connsiteX0" fmla="*/ 144394 w 753907"/>
                          <a:gd name="connsiteY0" fmla="*/ 373599 h 373604"/>
                          <a:gd name="connsiteX1" fmla="*/ 8414 w 753907"/>
                          <a:gd name="connsiteY1" fmla="*/ 238690 h 373604"/>
                          <a:gd name="connsiteX2" fmla="*/ 282735 w 753907"/>
                          <a:gd name="connsiteY2" fmla="*/ 178922 h 373604"/>
                          <a:gd name="connsiteX3" fmla="*/ 418625 w 753907"/>
                          <a:gd name="connsiteY3" fmla="*/ 50654 h 373604"/>
                          <a:gd name="connsiteX4" fmla="*/ 751366 w 753907"/>
                          <a:gd name="connsiteY4" fmla="*/ 1048 h 373604"/>
                          <a:gd name="connsiteX5" fmla="*/ 753907 w 753907"/>
                          <a:gd name="connsiteY5" fmla="*/ 373231 h 373604"/>
                          <a:gd name="connsiteX6" fmla="*/ 144394 w 753907"/>
                          <a:gd name="connsiteY6" fmla="*/ 373599 h 373604"/>
                          <a:gd name="connsiteX0" fmla="*/ 142642 w 752155"/>
                          <a:gd name="connsiteY0" fmla="*/ 373599 h 380296"/>
                          <a:gd name="connsiteX1" fmla="*/ 6662 w 752155"/>
                          <a:gd name="connsiteY1" fmla="*/ 281896 h 380296"/>
                          <a:gd name="connsiteX2" fmla="*/ 280983 w 752155"/>
                          <a:gd name="connsiteY2" fmla="*/ 178922 h 380296"/>
                          <a:gd name="connsiteX3" fmla="*/ 416873 w 752155"/>
                          <a:gd name="connsiteY3" fmla="*/ 50654 h 380296"/>
                          <a:gd name="connsiteX4" fmla="*/ 749614 w 752155"/>
                          <a:gd name="connsiteY4" fmla="*/ 1048 h 380296"/>
                          <a:gd name="connsiteX5" fmla="*/ 752155 w 752155"/>
                          <a:gd name="connsiteY5" fmla="*/ 373231 h 380296"/>
                          <a:gd name="connsiteX6" fmla="*/ 142642 w 752155"/>
                          <a:gd name="connsiteY6" fmla="*/ 373599 h 380296"/>
                          <a:gd name="connsiteX0" fmla="*/ 20326 w 629839"/>
                          <a:gd name="connsiteY0" fmla="*/ 373599 h 380296"/>
                          <a:gd name="connsiteX1" fmla="*/ 158667 w 629839"/>
                          <a:gd name="connsiteY1" fmla="*/ 178922 h 380296"/>
                          <a:gd name="connsiteX2" fmla="*/ 294557 w 629839"/>
                          <a:gd name="connsiteY2" fmla="*/ 50654 h 380296"/>
                          <a:gd name="connsiteX3" fmla="*/ 627298 w 629839"/>
                          <a:gd name="connsiteY3" fmla="*/ 1048 h 380296"/>
                          <a:gd name="connsiteX4" fmla="*/ 629839 w 629839"/>
                          <a:gd name="connsiteY4" fmla="*/ 373231 h 380296"/>
                          <a:gd name="connsiteX5" fmla="*/ 20326 w 629839"/>
                          <a:gd name="connsiteY5" fmla="*/ 373599 h 380296"/>
                          <a:gd name="connsiteX0" fmla="*/ 95420 w 704933"/>
                          <a:gd name="connsiteY0" fmla="*/ 373599 h 373601"/>
                          <a:gd name="connsiteX1" fmla="*/ 233761 w 704933"/>
                          <a:gd name="connsiteY1" fmla="*/ 178922 h 373601"/>
                          <a:gd name="connsiteX2" fmla="*/ 369651 w 704933"/>
                          <a:gd name="connsiteY2" fmla="*/ 50654 h 373601"/>
                          <a:gd name="connsiteX3" fmla="*/ 702392 w 704933"/>
                          <a:gd name="connsiteY3" fmla="*/ 1048 h 373601"/>
                          <a:gd name="connsiteX4" fmla="*/ 704933 w 704933"/>
                          <a:gd name="connsiteY4" fmla="*/ 373231 h 373601"/>
                          <a:gd name="connsiteX5" fmla="*/ 95420 w 704933"/>
                          <a:gd name="connsiteY5" fmla="*/ 373599 h 373601"/>
                          <a:gd name="connsiteX0" fmla="*/ 103402 w 712915"/>
                          <a:gd name="connsiteY0" fmla="*/ 373599 h 373600"/>
                          <a:gd name="connsiteX1" fmla="*/ 241743 w 712915"/>
                          <a:gd name="connsiteY1" fmla="*/ 178922 h 373600"/>
                          <a:gd name="connsiteX2" fmla="*/ 377633 w 712915"/>
                          <a:gd name="connsiteY2" fmla="*/ 50654 h 373600"/>
                          <a:gd name="connsiteX3" fmla="*/ 710374 w 712915"/>
                          <a:gd name="connsiteY3" fmla="*/ 1048 h 373600"/>
                          <a:gd name="connsiteX4" fmla="*/ 712915 w 712915"/>
                          <a:gd name="connsiteY4" fmla="*/ 373231 h 373600"/>
                          <a:gd name="connsiteX5" fmla="*/ 103402 w 712915"/>
                          <a:gd name="connsiteY5" fmla="*/ 373599 h 373600"/>
                          <a:gd name="connsiteX0" fmla="*/ 108035 w 717548"/>
                          <a:gd name="connsiteY0" fmla="*/ 373599 h 373600"/>
                          <a:gd name="connsiteX1" fmla="*/ 246376 w 717548"/>
                          <a:gd name="connsiteY1" fmla="*/ 178922 h 373600"/>
                          <a:gd name="connsiteX2" fmla="*/ 382266 w 717548"/>
                          <a:gd name="connsiteY2" fmla="*/ 50654 h 373600"/>
                          <a:gd name="connsiteX3" fmla="*/ 715007 w 717548"/>
                          <a:gd name="connsiteY3" fmla="*/ 1048 h 373600"/>
                          <a:gd name="connsiteX4" fmla="*/ 717548 w 717548"/>
                          <a:gd name="connsiteY4" fmla="*/ 373231 h 373600"/>
                          <a:gd name="connsiteX5" fmla="*/ 108035 w 717548"/>
                          <a:gd name="connsiteY5" fmla="*/ 373599 h 373600"/>
                          <a:gd name="connsiteX0" fmla="*/ 103852 w 713365"/>
                          <a:gd name="connsiteY0" fmla="*/ 373599 h 373600"/>
                          <a:gd name="connsiteX1" fmla="*/ 242193 w 713365"/>
                          <a:gd name="connsiteY1" fmla="*/ 178922 h 373600"/>
                          <a:gd name="connsiteX2" fmla="*/ 378083 w 713365"/>
                          <a:gd name="connsiteY2" fmla="*/ 50654 h 373600"/>
                          <a:gd name="connsiteX3" fmla="*/ 710824 w 713365"/>
                          <a:gd name="connsiteY3" fmla="*/ 1048 h 373600"/>
                          <a:gd name="connsiteX4" fmla="*/ 713365 w 713365"/>
                          <a:gd name="connsiteY4" fmla="*/ 373231 h 373600"/>
                          <a:gd name="connsiteX5" fmla="*/ 103852 w 713365"/>
                          <a:gd name="connsiteY5" fmla="*/ 373599 h 373600"/>
                          <a:gd name="connsiteX0" fmla="*/ 34135 w 643648"/>
                          <a:gd name="connsiteY0" fmla="*/ 372551 h 385746"/>
                          <a:gd name="connsiteX1" fmla="*/ 134362 w 643648"/>
                          <a:gd name="connsiteY1" fmla="*/ 193123 h 385746"/>
                          <a:gd name="connsiteX2" fmla="*/ 308366 w 643648"/>
                          <a:gd name="connsiteY2" fmla="*/ 49606 h 385746"/>
                          <a:gd name="connsiteX3" fmla="*/ 641107 w 643648"/>
                          <a:gd name="connsiteY3" fmla="*/ 0 h 385746"/>
                          <a:gd name="connsiteX4" fmla="*/ 643648 w 643648"/>
                          <a:gd name="connsiteY4" fmla="*/ 372183 h 385746"/>
                          <a:gd name="connsiteX5" fmla="*/ 34135 w 643648"/>
                          <a:gd name="connsiteY5" fmla="*/ 372551 h 385746"/>
                          <a:gd name="connsiteX0" fmla="*/ 34135 w 643648"/>
                          <a:gd name="connsiteY0" fmla="*/ 373603 h 386798"/>
                          <a:gd name="connsiteX1" fmla="*/ 134362 w 643648"/>
                          <a:gd name="connsiteY1" fmla="*/ 194175 h 386798"/>
                          <a:gd name="connsiteX2" fmla="*/ 308366 w 643648"/>
                          <a:gd name="connsiteY2" fmla="*/ 50658 h 386798"/>
                          <a:gd name="connsiteX3" fmla="*/ 641107 w 643648"/>
                          <a:gd name="connsiteY3" fmla="*/ 1052 h 386798"/>
                          <a:gd name="connsiteX4" fmla="*/ 643648 w 643648"/>
                          <a:gd name="connsiteY4" fmla="*/ 373235 h 386798"/>
                          <a:gd name="connsiteX5" fmla="*/ 34135 w 643648"/>
                          <a:gd name="connsiteY5" fmla="*/ 373603 h 386798"/>
                          <a:gd name="connsiteX0" fmla="*/ 26937 w 636450"/>
                          <a:gd name="connsiteY0" fmla="*/ 382395 h 395590"/>
                          <a:gd name="connsiteX1" fmla="*/ 127164 w 636450"/>
                          <a:gd name="connsiteY1" fmla="*/ 202967 h 395590"/>
                          <a:gd name="connsiteX2" fmla="*/ 305403 w 636450"/>
                          <a:gd name="connsiteY2" fmla="*/ 38343 h 395590"/>
                          <a:gd name="connsiteX3" fmla="*/ 633909 w 636450"/>
                          <a:gd name="connsiteY3" fmla="*/ 9844 h 395590"/>
                          <a:gd name="connsiteX4" fmla="*/ 636450 w 636450"/>
                          <a:gd name="connsiteY4" fmla="*/ 382027 h 395590"/>
                          <a:gd name="connsiteX5" fmla="*/ 26937 w 636450"/>
                          <a:gd name="connsiteY5" fmla="*/ 382395 h 395590"/>
                          <a:gd name="connsiteX0" fmla="*/ 26937 w 636450"/>
                          <a:gd name="connsiteY0" fmla="*/ 409299 h 422494"/>
                          <a:gd name="connsiteX1" fmla="*/ 127164 w 636450"/>
                          <a:gd name="connsiteY1" fmla="*/ 229871 h 422494"/>
                          <a:gd name="connsiteX2" fmla="*/ 305403 w 636450"/>
                          <a:gd name="connsiteY2" fmla="*/ 65247 h 422494"/>
                          <a:gd name="connsiteX3" fmla="*/ 633909 w 636450"/>
                          <a:gd name="connsiteY3" fmla="*/ 36748 h 422494"/>
                          <a:gd name="connsiteX4" fmla="*/ 636450 w 636450"/>
                          <a:gd name="connsiteY4" fmla="*/ 408931 h 422494"/>
                          <a:gd name="connsiteX5" fmla="*/ 26937 w 636450"/>
                          <a:gd name="connsiteY5" fmla="*/ 409299 h 422494"/>
                          <a:gd name="connsiteX0" fmla="*/ 31831 w 641344"/>
                          <a:gd name="connsiteY0" fmla="*/ 409299 h 422494"/>
                          <a:gd name="connsiteX1" fmla="*/ 132058 w 641344"/>
                          <a:gd name="connsiteY1" fmla="*/ 229871 h 422494"/>
                          <a:gd name="connsiteX2" fmla="*/ 310297 w 641344"/>
                          <a:gd name="connsiteY2" fmla="*/ 65247 h 422494"/>
                          <a:gd name="connsiteX3" fmla="*/ 638803 w 641344"/>
                          <a:gd name="connsiteY3" fmla="*/ 36748 h 422494"/>
                          <a:gd name="connsiteX4" fmla="*/ 641344 w 641344"/>
                          <a:gd name="connsiteY4" fmla="*/ 408931 h 422494"/>
                          <a:gd name="connsiteX5" fmla="*/ 31831 w 641344"/>
                          <a:gd name="connsiteY5" fmla="*/ 409299 h 422494"/>
                          <a:gd name="connsiteX0" fmla="*/ 39387 w 648900"/>
                          <a:gd name="connsiteY0" fmla="*/ 372551 h 385590"/>
                          <a:gd name="connsiteX1" fmla="*/ 112075 w 648900"/>
                          <a:gd name="connsiteY1" fmla="*/ 195235 h 385590"/>
                          <a:gd name="connsiteX2" fmla="*/ 317853 w 648900"/>
                          <a:gd name="connsiteY2" fmla="*/ 28499 h 385590"/>
                          <a:gd name="connsiteX3" fmla="*/ 646359 w 648900"/>
                          <a:gd name="connsiteY3" fmla="*/ 0 h 385590"/>
                          <a:gd name="connsiteX4" fmla="*/ 648900 w 648900"/>
                          <a:gd name="connsiteY4" fmla="*/ 372183 h 385590"/>
                          <a:gd name="connsiteX5" fmla="*/ 39387 w 648900"/>
                          <a:gd name="connsiteY5" fmla="*/ 372551 h 385590"/>
                          <a:gd name="connsiteX0" fmla="*/ 36883 w 646396"/>
                          <a:gd name="connsiteY0" fmla="*/ 372570 h 384201"/>
                          <a:gd name="connsiteX1" fmla="*/ 118046 w 646396"/>
                          <a:gd name="connsiteY1" fmla="*/ 214269 h 384201"/>
                          <a:gd name="connsiteX2" fmla="*/ 315349 w 646396"/>
                          <a:gd name="connsiteY2" fmla="*/ 28518 h 384201"/>
                          <a:gd name="connsiteX3" fmla="*/ 643855 w 646396"/>
                          <a:gd name="connsiteY3" fmla="*/ 19 h 384201"/>
                          <a:gd name="connsiteX4" fmla="*/ 646396 w 646396"/>
                          <a:gd name="connsiteY4" fmla="*/ 372202 h 384201"/>
                          <a:gd name="connsiteX5" fmla="*/ 36883 w 646396"/>
                          <a:gd name="connsiteY5" fmla="*/ 372570 h 384201"/>
                          <a:gd name="connsiteX0" fmla="*/ 36283 w 645796"/>
                          <a:gd name="connsiteY0" fmla="*/ 372551 h 385275"/>
                          <a:gd name="connsiteX1" fmla="*/ 119564 w 645796"/>
                          <a:gd name="connsiteY1" fmla="*/ 199473 h 385275"/>
                          <a:gd name="connsiteX2" fmla="*/ 314749 w 645796"/>
                          <a:gd name="connsiteY2" fmla="*/ 28499 h 385275"/>
                          <a:gd name="connsiteX3" fmla="*/ 643255 w 645796"/>
                          <a:gd name="connsiteY3" fmla="*/ 0 h 385275"/>
                          <a:gd name="connsiteX4" fmla="*/ 645796 w 645796"/>
                          <a:gd name="connsiteY4" fmla="*/ 372183 h 385275"/>
                          <a:gd name="connsiteX5" fmla="*/ 36283 w 645796"/>
                          <a:gd name="connsiteY5" fmla="*/ 372551 h 385275"/>
                          <a:gd name="connsiteX0" fmla="*/ 54877 w 664390"/>
                          <a:gd name="connsiteY0" fmla="*/ 372551 h 385276"/>
                          <a:gd name="connsiteX1" fmla="*/ 138158 w 664390"/>
                          <a:gd name="connsiteY1" fmla="*/ 199473 h 385276"/>
                          <a:gd name="connsiteX2" fmla="*/ 333343 w 664390"/>
                          <a:gd name="connsiteY2" fmla="*/ 28499 h 385276"/>
                          <a:gd name="connsiteX3" fmla="*/ 661849 w 664390"/>
                          <a:gd name="connsiteY3" fmla="*/ 0 h 385276"/>
                          <a:gd name="connsiteX4" fmla="*/ 664390 w 664390"/>
                          <a:gd name="connsiteY4" fmla="*/ 372183 h 385276"/>
                          <a:gd name="connsiteX5" fmla="*/ 54877 w 664390"/>
                          <a:gd name="connsiteY5" fmla="*/ 372551 h 385276"/>
                          <a:gd name="connsiteX0" fmla="*/ 54877 w 664390"/>
                          <a:gd name="connsiteY0" fmla="*/ 391862 h 404587"/>
                          <a:gd name="connsiteX1" fmla="*/ 138158 w 664390"/>
                          <a:gd name="connsiteY1" fmla="*/ 218784 h 404587"/>
                          <a:gd name="connsiteX2" fmla="*/ 333343 w 664390"/>
                          <a:gd name="connsiteY2" fmla="*/ 47810 h 404587"/>
                          <a:gd name="connsiteX3" fmla="*/ 661849 w 664390"/>
                          <a:gd name="connsiteY3" fmla="*/ 19311 h 404587"/>
                          <a:gd name="connsiteX4" fmla="*/ 664390 w 664390"/>
                          <a:gd name="connsiteY4" fmla="*/ 391494 h 404587"/>
                          <a:gd name="connsiteX5" fmla="*/ 54877 w 664390"/>
                          <a:gd name="connsiteY5" fmla="*/ 391862 h 404587"/>
                          <a:gd name="connsiteX0" fmla="*/ 30515 w 640028"/>
                          <a:gd name="connsiteY0" fmla="*/ 412234 h 424959"/>
                          <a:gd name="connsiteX1" fmla="*/ 113796 w 640028"/>
                          <a:gd name="connsiteY1" fmla="*/ 239156 h 424959"/>
                          <a:gd name="connsiteX2" fmla="*/ 308981 w 640028"/>
                          <a:gd name="connsiteY2" fmla="*/ 38604 h 424959"/>
                          <a:gd name="connsiteX3" fmla="*/ 637487 w 640028"/>
                          <a:gd name="connsiteY3" fmla="*/ 39683 h 424959"/>
                          <a:gd name="connsiteX4" fmla="*/ 640028 w 640028"/>
                          <a:gd name="connsiteY4" fmla="*/ 411866 h 424959"/>
                          <a:gd name="connsiteX5" fmla="*/ 30515 w 640028"/>
                          <a:gd name="connsiteY5" fmla="*/ 412234 h 424959"/>
                          <a:gd name="connsiteX0" fmla="*/ 30515 w 640028"/>
                          <a:gd name="connsiteY0" fmla="*/ 451647 h 464372"/>
                          <a:gd name="connsiteX1" fmla="*/ 113796 w 640028"/>
                          <a:gd name="connsiteY1" fmla="*/ 278569 h 464372"/>
                          <a:gd name="connsiteX2" fmla="*/ 308981 w 640028"/>
                          <a:gd name="connsiteY2" fmla="*/ 78017 h 464372"/>
                          <a:gd name="connsiteX3" fmla="*/ 637487 w 640028"/>
                          <a:gd name="connsiteY3" fmla="*/ 79096 h 464372"/>
                          <a:gd name="connsiteX4" fmla="*/ 640028 w 640028"/>
                          <a:gd name="connsiteY4" fmla="*/ 451279 h 464372"/>
                          <a:gd name="connsiteX5" fmla="*/ 30515 w 640028"/>
                          <a:gd name="connsiteY5" fmla="*/ 451647 h 464372"/>
                          <a:gd name="connsiteX0" fmla="*/ 34068 w 643581"/>
                          <a:gd name="connsiteY0" fmla="*/ 451647 h 464372"/>
                          <a:gd name="connsiteX1" fmla="*/ 117349 w 643581"/>
                          <a:gd name="connsiteY1" fmla="*/ 278569 h 464372"/>
                          <a:gd name="connsiteX2" fmla="*/ 312534 w 643581"/>
                          <a:gd name="connsiteY2" fmla="*/ 78017 h 464372"/>
                          <a:gd name="connsiteX3" fmla="*/ 641040 w 643581"/>
                          <a:gd name="connsiteY3" fmla="*/ 79096 h 464372"/>
                          <a:gd name="connsiteX4" fmla="*/ 643581 w 643581"/>
                          <a:gd name="connsiteY4" fmla="*/ 451279 h 464372"/>
                          <a:gd name="connsiteX5" fmla="*/ 34068 w 643581"/>
                          <a:gd name="connsiteY5" fmla="*/ 451647 h 464372"/>
                          <a:gd name="connsiteX0" fmla="*/ 32053 w 641566"/>
                          <a:gd name="connsiteY0" fmla="*/ 451647 h 464372"/>
                          <a:gd name="connsiteX1" fmla="*/ 115334 w 641566"/>
                          <a:gd name="connsiteY1" fmla="*/ 278569 h 464372"/>
                          <a:gd name="connsiteX2" fmla="*/ 310519 w 641566"/>
                          <a:gd name="connsiteY2" fmla="*/ 78017 h 464372"/>
                          <a:gd name="connsiteX3" fmla="*/ 639025 w 641566"/>
                          <a:gd name="connsiteY3" fmla="*/ 79096 h 464372"/>
                          <a:gd name="connsiteX4" fmla="*/ 641566 w 641566"/>
                          <a:gd name="connsiteY4" fmla="*/ 451279 h 464372"/>
                          <a:gd name="connsiteX5" fmla="*/ 32053 w 641566"/>
                          <a:gd name="connsiteY5" fmla="*/ 451647 h 464372"/>
                          <a:gd name="connsiteX0" fmla="*/ 32053 w 641566"/>
                          <a:gd name="connsiteY0" fmla="*/ 450650 h 463375"/>
                          <a:gd name="connsiteX1" fmla="*/ 115334 w 641566"/>
                          <a:gd name="connsiteY1" fmla="*/ 277572 h 463375"/>
                          <a:gd name="connsiteX2" fmla="*/ 310519 w 641566"/>
                          <a:gd name="connsiteY2" fmla="*/ 77020 h 463375"/>
                          <a:gd name="connsiteX3" fmla="*/ 639025 w 641566"/>
                          <a:gd name="connsiteY3" fmla="*/ 0 h 463375"/>
                          <a:gd name="connsiteX4" fmla="*/ 641566 w 641566"/>
                          <a:gd name="connsiteY4" fmla="*/ 450282 h 463375"/>
                          <a:gd name="connsiteX5" fmla="*/ 32053 w 641566"/>
                          <a:gd name="connsiteY5" fmla="*/ 450650 h 463375"/>
                          <a:gd name="connsiteX0" fmla="*/ 28430 w 654882"/>
                          <a:gd name="connsiteY0" fmla="*/ 433761 h 452927"/>
                          <a:gd name="connsiteX1" fmla="*/ 128650 w 654882"/>
                          <a:gd name="connsiteY1" fmla="*/ 277572 h 452927"/>
                          <a:gd name="connsiteX2" fmla="*/ 323835 w 654882"/>
                          <a:gd name="connsiteY2" fmla="*/ 77020 h 452927"/>
                          <a:gd name="connsiteX3" fmla="*/ 652341 w 654882"/>
                          <a:gd name="connsiteY3" fmla="*/ 0 h 452927"/>
                          <a:gd name="connsiteX4" fmla="*/ 654882 w 654882"/>
                          <a:gd name="connsiteY4" fmla="*/ 450282 h 452927"/>
                          <a:gd name="connsiteX5" fmla="*/ 28430 w 654882"/>
                          <a:gd name="connsiteY5" fmla="*/ 433761 h 452927"/>
                          <a:gd name="connsiteX0" fmla="*/ 115121 w 741573"/>
                          <a:gd name="connsiteY0" fmla="*/ 433761 h 450282"/>
                          <a:gd name="connsiteX1" fmla="*/ 215341 w 741573"/>
                          <a:gd name="connsiteY1" fmla="*/ 277572 h 450282"/>
                          <a:gd name="connsiteX2" fmla="*/ 410526 w 741573"/>
                          <a:gd name="connsiteY2" fmla="*/ 77020 h 450282"/>
                          <a:gd name="connsiteX3" fmla="*/ 739032 w 741573"/>
                          <a:gd name="connsiteY3" fmla="*/ 0 h 450282"/>
                          <a:gd name="connsiteX4" fmla="*/ 741573 w 741573"/>
                          <a:gd name="connsiteY4" fmla="*/ 450282 h 450282"/>
                          <a:gd name="connsiteX5" fmla="*/ 115121 w 741573"/>
                          <a:gd name="connsiteY5" fmla="*/ 433761 h 450282"/>
                          <a:gd name="connsiteX0" fmla="*/ 116250 w 736350"/>
                          <a:gd name="connsiteY0" fmla="*/ 450653 h 450657"/>
                          <a:gd name="connsiteX1" fmla="*/ 210118 w 736350"/>
                          <a:gd name="connsiteY1" fmla="*/ 277572 h 450657"/>
                          <a:gd name="connsiteX2" fmla="*/ 405303 w 736350"/>
                          <a:gd name="connsiteY2" fmla="*/ 77020 h 450657"/>
                          <a:gd name="connsiteX3" fmla="*/ 733809 w 736350"/>
                          <a:gd name="connsiteY3" fmla="*/ 0 h 450657"/>
                          <a:gd name="connsiteX4" fmla="*/ 736350 w 736350"/>
                          <a:gd name="connsiteY4" fmla="*/ 450282 h 450657"/>
                          <a:gd name="connsiteX5" fmla="*/ 116250 w 736350"/>
                          <a:gd name="connsiteY5" fmla="*/ 450653 h 450657"/>
                          <a:gd name="connsiteX0" fmla="*/ 135046 w 755146"/>
                          <a:gd name="connsiteY0" fmla="*/ 450653 h 450655"/>
                          <a:gd name="connsiteX1" fmla="*/ 228914 w 755146"/>
                          <a:gd name="connsiteY1" fmla="*/ 277572 h 450655"/>
                          <a:gd name="connsiteX2" fmla="*/ 424099 w 755146"/>
                          <a:gd name="connsiteY2" fmla="*/ 77020 h 450655"/>
                          <a:gd name="connsiteX3" fmla="*/ 752605 w 755146"/>
                          <a:gd name="connsiteY3" fmla="*/ 0 h 450655"/>
                          <a:gd name="connsiteX4" fmla="*/ 755146 w 755146"/>
                          <a:gd name="connsiteY4" fmla="*/ 450282 h 450655"/>
                          <a:gd name="connsiteX5" fmla="*/ 135046 w 755146"/>
                          <a:gd name="connsiteY5" fmla="*/ 450653 h 450655"/>
                          <a:gd name="connsiteX0" fmla="*/ 135046 w 755146"/>
                          <a:gd name="connsiteY0" fmla="*/ 453534 h 453536"/>
                          <a:gd name="connsiteX1" fmla="*/ 228914 w 755146"/>
                          <a:gd name="connsiteY1" fmla="*/ 280453 h 453536"/>
                          <a:gd name="connsiteX2" fmla="*/ 424099 w 755146"/>
                          <a:gd name="connsiteY2" fmla="*/ 79901 h 453536"/>
                          <a:gd name="connsiteX3" fmla="*/ 752605 w 755146"/>
                          <a:gd name="connsiteY3" fmla="*/ 2881 h 453536"/>
                          <a:gd name="connsiteX4" fmla="*/ 755146 w 755146"/>
                          <a:gd name="connsiteY4" fmla="*/ 453163 h 453536"/>
                          <a:gd name="connsiteX5" fmla="*/ 135046 w 755146"/>
                          <a:gd name="connsiteY5" fmla="*/ 453534 h 453536"/>
                          <a:gd name="connsiteX0" fmla="*/ 135046 w 755146"/>
                          <a:gd name="connsiteY0" fmla="*/ 468582 h 468584"/>
                          <a:gd name="connsiteX1" fmla="*/ 228914 w 755146"/>
                          <a:gd name="connsiteY1" fmla="*/ 295501 h 468584"/>
                          <a:gd name="connsiteX2" fmla="*/ 424099 w 755146"/>
                          <a:gd name="connsiteY2" fmla="*/ 94949 h 468584"/>
                          <a:gd name="connsiteX3" fmla="*/ 752605 w 755146"/>
                          <a:gd name="connsiteY3" fmla="*/ 17929 h 468584"/>
                          <a:gd name="connsiteX4" fmla="*/ 755146 w 755146"/>
                          <a:gd name="connsiteY4" fmla="*/ 468211 h 468584"/>
                          <a:gd name="connsiteX5" fmla="*/ 135046 w 755146"/>
                          <a:gd name="connsiteY5" fmla="*/ 468582 h 468584"/>
                          <a:gd name="connsiteX0" fmla="*/ 135046 w 755146"/>
                          <a:gd name="connsiteY0" fmla="*/ 454592 h 454594"/>
                          <a:gd name="connsiteX1" fmla="*/ 228914 w 755146"/>
                          <a:gd name="connsiteY1" fmla="*/ 281511 h 454594"/>
                          <a:gd name="connsiteX2" fmla="*/ 424099 w 755146"/>
                          <a:gd name="connsiteY2" fmla="*/ 80959 h 454594"/>
                          <a:gd name="connsiteX3" fmla="*/ 752605 w 755146"/>
                          <a:gd name="connsiteY3" fmla="*/ 3939 h 454594"/>
                          <a:gd name="connsiteX4" fmla="*/ 755146 w 755146"/>
                          <a:gd name="connsiteY4" fmla="*/ 454221 h 454594"/>
                          <a:gd name="connsiteX5" fmla="*/ 135046 w 755146"/>
                          <a:gd name="connsiteY5" fmla="*/ 454592 h 454594"/>
                          <a:gd name="connsiteX0" fmla="*/ 45723 w 665823"/>
                          <a:gd name="connsiteY0" fmla="*/ 450653 h 463221"/>
                          <a:gd name="connsiteX1" fmla="*/ 139591 w 665823"/>
                          <a:gd name="connsiteY1" fmla="*/ 279684 h 463221"/>
                          <a:gd name="connsiteX2" fmla="*/ 334776 w 665823"/>
                          <a:gd name="connsiteY2" fmla="*/ 77020 h 463221"/>
                          <a:gd name="connsiteX3" fmla="*/ 663282 w 665823"/>
                          <a:gd name="connsiteY3" fmla="*/ 0 h 463221"/>
                          <a:gd name="connsiteX4" fmla="*/ 665823 w 665823"/>
                          <a:gd name="connsiteY4" fmla="*/ 450282 h 463221"/>
                          <a:gd name="connsiteX5" fmla="*/ 45723 w 665823"/>
                          <a:gd name="connsiteY5" fmla="*/ 450653 h 463221"/>
                          <a:gd name="connsiteX0" fmla="*/ 45723 w 665823"/>
                          <a:gd name="connsiteY0" fmla="*/ 461894 h 474462"/>
                          <a:gd name="connsiteX1" fmla="*/ 139591 w 665823"/>
                          <a:gd name="connsiteY1" fmla="*/ 290925 h 474462"/>
                          <a:gd name="connsiteX2" fmla="*/ 334776 w 665823"/>
                          <a:gd name="connsiteY2" fmla="*/ 88261 h 474462"/>
                          <a:gd name="connsiteX3" fmla="*/ 663282 w 665823"/>
                          <a:gd name="connsiteY3" fmla="*/ 11241 h 474462"/>
                          <a:gd name="connsiteX4" fmla="*/ 665823 w 665823"/>
                          <a:gd name="connsiteY4" fmla="*/ 461523 h 474462"/>
                          <a:gd name="connsiteX5" fmla="*/ 45723 w 665823"/>
                          <a:gd name="connsiteY5" fmla="*/ 461894 h 474462"/>
                          <a:gd name="connsiteX0" fmla="*/ 45723 w 665823"/>
                          <a:gd name="connsiteY0" fmla="*/ 454711 h 467279"/>
                          <a:gd name="connsiteX1" fmla="*/ 139591 w 665823"/>
                          <a:gd name="connsiteY1" fmla="*/ 283742 h 467279"/>
                          <a:gd name="connsiteX2" fmla="*/ 334776 w 665823"/>
                          <a:gd name="connsiteY2" fmla="*/ 81078 h 467279"/>
                          <a:gd name="connsiteX3" fmla="*/ 663282 w 665823"/>
                          <a:gd name="connsiteY3" fmla="*/ 4058 h 467279"/>
                          <a:gd name="connsiteX4" fmla="*/ 665823 w 665823"/>
                          <a:gd name="connsiteY4" fmla="*/ 454340 h 467279"/>
                          <a:gd name="connsiteX5" fmla="*/ 45723 w 665823"/>
                          <a:gd name="connsiteY5" fmla="*/ 454711 h 467279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</a:cxnLst>
                        <a:rect l="l" t="t" r="r" b="b"/>
                        <a:pathLst>
                          <a:path w="665823" h="467279">
                            <a:moveTo>
                              <a:pt x="45723" y="454711"/>
                            </a:moveTo>
                            <a:cubicBezTo>
                              <a:pt x="-41982" y="426278"/>
                              <a:pt x="364" y="284801"/>
                              <a:pt x="139591" y="283742"/>
                            </a:cubicBezTo>
                            <a:cubicBezTo>
                              <a:pt x="278818" y="282683"/>
                              <a:pt x="336482" y="191093"/>
                              <a:pt x="334776" y="81078"/>
                            </a:cubicBezTo>
                            <a:cubicBezTo>
                              <a:pt x="333070" y="-28937"/>
                              <a:pt x="501536" y="5380"/>
                              <a:pt x="663282" y="4058"/>
                            </a:cubicBezTo>
                            <a:cubicBezTo>
                              <a:pt x="664950" y="124813"/>
                              <a:pt x="664130" y="348907"/>
                              <a:pt x="665823" y="454340"/>
                            </a:cubicBezTo>
                            <a:cubicBezTo>
                              <a:pt x="459123" y="454464"/>
                              <a:pt x="133428" y="483144"/>
                              <a:pt x="45723" y="454711"/>
                            </a:cubicBezTo>
                            <a:close/>
                          </a:path>
                        </a:pathLst>
                      </a:custGeom>
                      <a:solidFill>
                        <a:srgbClr val="ECECEB"/>
                      </a:solidFill>
                      <a:ln w="9525" cap="flat" cmpd="sng" algn="ctr">
                        <a:noFill/>
                        <a:prstDash val="solid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0FB718D" id="Freeform 1" o:spid="_x0000_s1026" style="position:absolute;margin-left:456.5pt;margin-top:78.5pt;width:51.85pt;height:52.9pt;flip:x y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coordsize="665823,467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" path="m45723,454711c-41982,426278,364,284801,139591,283742,278818,282683,336482,191093,334776,81078,333070,-28937,501536,5380,663282,4058v1668,120755,848,344849,2541,450282c459123,454464,133428,483144,45723,454711xe" fillcolor="#ececeb" stroked="f">
              <v:path arrowok="t" o:connecttype="custom" o:connectlocs="45220,653760;138055,407950;331091,116570;655982,5834;658495,653227;45220,653760" o:connectangles="0,0,0,0,0,0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9C794D"/>
    <w:multiLevelType w:val="hybridMultilevel"/>
    <w:tmpl w:val="C45CB5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430BB8"/>
    <w:multiLevelType w:val="hybridMultilevel"/>
    <w:tmpl w:val="EC50550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4E36FF"/>
    <w:multiLevelType w:val="hybridMultilevel"/>
    <w:tmpl w:val="8FA2E1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256B90"/>
    <w:multiLevelType w:val="hybridMultilevel"/>
    <w:tmpl w:val="936650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9C2739"/>
    <w:multiLevelType w:val="hybridMultilevel"/>
    <w:tmpl w:val="F7E247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920195"/>
    <w:multiLevelType w:val="hybridMultilevel"/>
    <w:tmpl w:val="B0A2C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3C2814"/>
    <w:multiLevelType w:val="hybridMultilevel"/>
    <w:tmpl w:val="C4A804B4"/>
    <w:lvl w:ilvl="0" w:tplc="BF083818">
      <w:start w:val="1"/>
      <w:numFmt w:val="low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A4624BE"/>
    <w:multiLevelType w:val="hybridMultilevel"/>
    <w:tmpl w:val="96A4B9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DD368C"/>
    <w:multiLevelType w:val="hybridMultilevel"/>
    <w:tmpl w:val="8E4A35F2"/>
    <w:lvl w:ilvl="0" w:tplc="0390F5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49A860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35E1C7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C52CF2C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016ACFC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8327208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99CD1E2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8FECBCA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E224E54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568576EB"/>
    <w:multiLevelType w:val="hybridMultilevel"/>
    <w:tmpl w:val="B726E2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4"/>
  </w:num>
  <w:num w:numId="4">
    <w:abstractNumId w:val="3"/>
  </w:num>
  <w:num w:numId="5">
    <w:abstractNumId w:val="7"/>
  </w:num>
  <w:num w:numId="6">
    <w:abstractNumId w:val="6"/>
  </w:num>
  <w:num w:numId="7">
    <w:abstractNumId w:val="9"/>
  </w:num>
  <w:num w:numId="8">
    <w:abstractNumId w:val="1"/>
  </w:num>
  <w:num w:numId="9">
    <w:abstractNumId w:val="0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hideSpellingErrors/>
  <w:hideGrammaticalErrors/>
  <w:proofState w:spelling="clean" w:grammar="clean"/>
  <w:attachedTemplate r:id="rId1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20"/>
  <w:doNotHyphenateCaps/>
  <w:drawingGridHorizontalSpacing w:val="120"/>
  <w:drawingGridVerticalSpacing w:val="360"/>
  <w:displayHorizontalDrawingGridEvery w:val="0"/>
  <w:displayVerticalDrawingGridEvery w:val="0"/>
  <w:characterSpacingControl w:val="doNotCompress"/>
  <w:doNotValidateAgainstSchema/>
  <w:doNotDemarcateInvalidXml/>
  <w:hdrShapeDefaults>
    <o:shapedefaults v:ext="edit" spidmax="2049">
      <o:colormru v:ext="edit" colors="#83847a,#bfb8a6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PubVPasteboard_" w:val="12"/>
  </w:docVars>
  <w:rsids>
    <w:rsidRoot w:val="001E4D45"/>
    <w:rsid w:val="00005C88"/>
    <w:rsid w:val="00027BBC"/>
    <w:rsid w:val="00030446"/>
    <w:rsid w:val="000431FA"/>
    <w:rsid w:val="0005154F"/>
    <w:rsid w:val="00052CC4"/>
    <w:rsid w:val="00067FEC"/>
    <w:rsid w:val="000B31E1"/>
    <w:rsid w:val="000B52C1"/>
    <w:rsid w:val="000B7F23"/>
    <w:rsid w:val="000C2807"/>
    <w:rsid w:val="001170B3"/>
    <w:rsid w:val="00127EEA"/>
    <w:rsid w:val="00133F25"/>
    <w:rsid w:val="00141577"/>
    <w:rsid w:val="00150E54"/>
    <w:rsid w:val="00152558"/>
    <w:rsid w:val="00152D9B"/>
    <w:rsid w:val="00153B65"/>
    <w:rsid w:val="001577E2"/>
    <w:rsid w:val="001660F2"/>
    <w:rsid w:val="0017061A"/>
    <w:rsid w:val="001841AD"/>
    <w:rsid w:val="001B6B88"/>
    <w:rsid w:val="001D6FD6"/>
    <w:rsid w:val="001E4D45"/>
    <w:rsid w:val="001F740D"/>
    <w:rsid w:val="00201034"/>
    <w:rsid w:val="00202F3D"/>
    <w:rsid w:val="002059C4"/>
    <w:rsid w:val="00206ED9"/>
    <w:rsid w:val="00227AA8"/>
    <w:rsid w:val="00255ADB"/>
    <w:rsid w:val="002916A9"/>
    <w:rsid w:val="002B3A6D"/>
    <w:rsid w:val="002B58AF"/>
    <w:rsid w:val="0030691E"/>
    <w:rsid w:val="00374D20"/>
    <w:rsid w:val="0038153C"/>
    <w:rsid w:val="00384AC8"/>
    <w:rsid w:val="003A1392"/>
    <w:rsid w:val="003A38C0"/>
    <w:rsid w:val="003B04E9"/>
    <w:rsid w:val="003C21FF"/>
    <w:rsid w:val="003D3B97"/>
    <w:rsid w:val="003E24A1"/>
    <w:rsid w:val="003E606E"/>
    <w:rsid w:val="003F732D"/>
    <w:rsid w:val="00406961"/>
    <w:rsid w:val="0042369B"/>
    <w:rsid w:val="00427701"/>
    <w:rsid w:val="0044510A"/>
    <w:rsid w:val="00451AC9"/>
    <w:rsid w:val="00485D88"/>
    <w:rsid w:val="004A2E1D"/>
    <w:rsid w:val="004B1063"/>
    <w:rsid w:val="004C2685"/>
    <w:rsid w:val="004C4720"/>
    <w:rsid w:val="004D030B"/>
    <w:rsid w:val="004F5987"/>
    <w:rsid w:val="005443AF"/>
    <w:rsid w:val="00546627"/>
    <w:rsid w:val="005615B6"/>
    <w:rsid w:val="00575B75"/>
    <w:rsid w:val="005A1CEE"/>
    <w:rsid w:val="005C1CE2"/>
    <w:rsid w:val="005C3CA1"/>
    <w:rsid w:val="005C5135"/>
    <w:rsid w:val="005D1088"/>
    <w:rsid w:val="005E1160"/>
    <w:rsid w:val="005F4FCD"/>
    <w:rsid w:val="00604073"/>
    <w:rsid w:val="006050AA"/>
    <w:rsid w:val="006139BC"/>
    <w:rsid w:val="00613EC8"/>
    <w:rsid w:val="00614D77"/>
    <w:rsid w:val="00631D1B"/>
    <w:rsid w:val="0064390D"/>
    <w:rsid w:val="006675E4"/>
    <w:rsid w:val="006A4042"/>
    <w:rsid w:val="006A5E79"/>
    <w:rsid w:val="006E33E4"/>
    <w:rsid w:val="006F05EF"/>
    <w:rsid w:val="006F5935"/>
    <w:rsid w:val="00706DAC"/>
    <w:rsid w:val="00721916"/>
    <w:rsid w:val="007255B6"/>
    <w:rsid w:val="007277D9"/>
    <w:rsid w:val="00733FE9"/>
    <w:rsid w:val="007402A9"/>
    <w:rsid w:val="007471BC"/>
    <w:rsid w:val="007549DD"/>
    <w:rsid w:val="00755925"/>
    <w:rsid w:val="007604CB"/>
    <w:rsid w:val="00776D02"/>
    <w:rsid w:val="007C2AE8"/>
    <w:rsid w:val="007C59C7"/>
    <w:rsid w:val="007E2117"/>
    <w:rsid w:val="00801AFF"/>
    <w:rsid w:val="00802B7D"/>
    <w:rsid w:val="00804732"/>
    <w:rsid w:val="008060C3"/>
    <w:rsid w:val="00822885"/>
    <w:rsid w:val="008664C6"/>
    <w:rsid w:val="00890A6D"/>
    <w:rsid w:val="00893B5A"/>
    <w:rsid w:val="008B60E7"/>
    <w:rsid w:val="008B7536"/>
    <w:rsid w:val="008E7A69"/>
    <w:rsid w:val="00924F64"/>
    <w:rsid w:val="00964364"/>
    <w:rsid w:val="009675AC"/>
    <w:rsid w:val="009769A4"/>
    <w:rsid w:val="00985151"/>
    <w:rsid w:val="009863D5"/>
    <w:rsid w:val="0099218C"/>
    <w:rsid w:val="00993E15"/>
    <w:rsid w:val="009A194C"/>
    <w:rsid w:val="009C0048"/>
    <w:rsid w:val="009F19A4"/>
    <w:rsid w:val="00A011C5"/>
    <w:rsid w:val="00A45995"/>
    <w:rsid w:val="00A60DF0"/>
    <w:rsid w:val="00A64161"/>
    <w:rsid w:val="00A645E0"/>
    <w:rsid w:val="00A77FDB"/>
    <w:rsid w:val="00A81443"/>
    <w:rsid w:val="00A862E6"/>
    <w:rsid w:val="00A903A0"/>
    <w:rsid w:val="00AA4D23"/>
    <w:rsid w:val="00AA7AF5"/>
    <w:rsid w:val="00AF75A0"/>
    <w:rsid w:val="00B0438D"/>
    <w:rsid w:val="00B06E21"/>
    <w:rsid w:val="00B174B1"/>
    <w:rsid w:val="00B23A6C"/>
    <w:rsid w:val="00B50F43"/>
    <w:rsid w:val="00B6424F"/>
    <w:rsid w:val="00B655D6"/>
    <w:rsid w:val="00B75C3C"/>
    <w:rsid w:val="00B82024"/>
    <w:rsid w:val="00B82EE0"/>
    <w:rsid w:val="00B8688D"/>
    <w:rsid w:val="00BB148E"/>
    <w:rsid w:val="00BB62CA"/>
    <w:rsid w:val="00BB6373"/>
    <w:rsid w:val="00BC2539"/>
    <w:rsid w:val="00BD0112"/>
    <w:rsid w:val="00BD041E"/>
    <w:rsid w:val="00BD5598"/>
    <w:rsid w:val="00BF1AC7"/>
    <w:rsid w:val="00BF4C88"/>
    <w:rsid w:val="00C17014"/>
    <w:rsid w:val="00C21D8B"/>
    <w:rsid w:val="00C267A1"/>
    <w:rsid w:val="00C331F9"/>
    <w:rsid w:val="00C3709F"/>
    <w:rsid w:val="00C4717E"/>
    <w:rsid w:val="00C66BA3"/>
    <w:rsid w:val="00C76F08"/>
    <w:rsid w:val="00C82716"/>
    <w:rsid w:val="00C84DEA"/>
    <w:rsid w:val="00C922BA"/>
    <w:rsid w:val="00CB1FA4"/>
    <w:rsid w:val="00CD1038"/>
    <w:rsid w:val="00CE267B"/>
    <w:rsid w:val="00D06EA2"/>
    <w:rsid w:val="00D12123"/>
    <w:rsid w:val="00D15FF4"/>
    <w:rsid w:val="00D40676"/>
    <w:rsid w:val="00D51872"/>
    <w:rsid w:val="00D764D6"/>
    <w:rsid w:val="00D777FC"/>
    <w:rsid w:val="00D82C4F"/>
    <w:rsid w:val="00DA6E42"/>
    <w:rsid w:val="00DB4F06"/>
    <w:rsid w:val="00DC0D4B"/>
    <w:rsid w:val="00DC3C7B"/>
    <w:rsid w:val="00DC53CA"/>
    <w:rsid w:val="00DD4E9A"/>
    <w:rsid w:val="00DD7249"/>
    <w:rsid w:val="00DE7F15"/>
    <w:rsid w:val="00DF44AA"/>
    <w:rsid w:val="00DF51F5"/>
    <w:rsid w:val="00E01FDD"/>
    <w:rsid w:val="00E02B7A"/>
    <w:rsid w:val="00E107BD"/>
    <w:rsid w:val="00E1116E"/>
    <w:rsid w:val="00E1646D"/>
    <w:rsid w:val="00E3180B"/>
    <w:rsid w:val="00E31A9C"/>
    <w:rsid w:val="00E46D07"/>
    <w:rsid w:val="00E53CB0"/>
    <w:rsid w:val="00E60332"/>
    <w:rsid w:val="00E70CE0"/>
    <w:rsid w:val="00E9546B"/>
    <w:rsid w:val="00EA46DE"/>
    <w:rsid w:val="00EB2D5F"/>
    <w:rsid w:val="00EC4E66"/>
    <w:rsid w:val="00EE5BB8"/>
    <w:rsid w:val="00EE61FE"/>
    <w:rsid w:val="00F02911"/>
    <w:rsid w:val="00F03730"/>
    <w:rsid w:val="00F23147"/>
    <w:rsid w:val="00F43C6A"/>
    <w:rsid w:val="00F6273B"/>
    <w:rsid w:val="00FC6D7D"/>
    <w:rsid w:val="00FE27B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#83847a,#bfb8a6"/>
    </o:shapedefaults>
    <o:shapelayout v:ext="edit">
      <o:idmap v:ext="edit" data="1"/>
    </o:shapelayout>
  </w:shapeDefaults>
  <w:decimalSymbol w:val="."/>
  <w:listSeparator w:val=","/>
  <w15:docId w15:val="{B0ECA1CD-5436-4CD0-905B-F75304EB8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/>
    <w:lsdException w:name="toc 2" w:semiHidden="1" w:uiPriority="39"/>
    <w:lsdException w:name="toc 3" w:semiHidden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5" w:unhideWhenUsed="1" w:qFormat="1"/>
    <w:lsdException w:name="Signature" w:semiHidden="1" w:uiPriority="6" w:unhideWhenUsed="1" w:qFormat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/>
    <w:lsdException w:name="Strong" w:qFormat="1"/>
    <w:lsdException w:name="Emphasis" w:qFormat="1"/>
    <w:lsdException w:name="Document Map" w:semiHidden="1" w:unhideWhenUsed="1"/>
    <w:lsdException w:name="Plain Text" w:semiHidden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6E42"/>
    <w:rPr>
      <w:rFonts w:asciiTheme="minorHAnsi" w:eastAsiaTheme="minorEastAsia" w:hAnsiTheme="minorHAnsi" w:cstheme="minorBidi"/>
      <w:sz w:val="24"/>
      <w:szCs w:val="24"/>
    </w:rPr>
  </w:style>
  <w:style w:type="paragraph" w:styleId="Heading1">
    <w:name w:val="heading 1"/>
    <w:basedOn w:val="Normal"/>
    <w:link w:val="Heading1Char"/>
    <w:uiPriority w:val="99"/>
    <w:qFormat/>
    <w:rsid w:val="004F5987"/>
    <w:pPr>
      <w:spacing w:before="100" w:beforeAutospacing="1" w:after="100" w:afterAutospacing="1"/>
      <w:outlineLvl w:val="0"/>
    </w:pPr>
    <w:rPr>
      <w:rFonts w:ascii="Times New Roman" w:eastAsia="Times New Roman" w:hAnsi="Times New Roman"/>
      <w:b/>
      <w:bCs/>
      <w:kern w:val="36"/>
      <w:sz w:val="48"/>
      <w:szCs w:val="48"/>
    </w:rPr>
  </w:style>
  <w:style w:type="paragraph" w:styleId="Heading2">
    <w:name w:val="heading 2"/>
    <w:aliases w:val="Army Heading"/>
    <w:basedOn w:val="Normal"/>
    <w:next w:val="Normal"/>
    <w:link w:val="Heading2Char"/>
    <w:uiPriority w:val="99"/>
    <w:qFormat/>
    <w:rsid w:val="0044510A"/>
    <w:pPr>
      <w:keepNext/>
      <w:spacing w:after="360" w:line="260" w:lineRule="exact"/>
      <w:outlineLvl w:val="1"/>
    </w:pPr>
    <w:rPr>
      <w:rFonts w:ascii="Arial Bold" w:eastAsia="Times New Roman" w:hAnsi="Arial Bold"/>
      <w:bCs/>
      <w:iCs/>
      <w:caps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4F5987"/>
    <w:pPr>
      <w:keepNext/>
      <w:spacing w:before="240" w:after="60"/>
      <w:outlineLvl w:val="2"/>
    </w:pPr>
    <w:rPr>
      <w:rFonts w:eastAsia="Times New Roman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rsid w:val="004F5987"/>
    <w:rPr>
      <w:rFonts w:ascii="Times New Roman" w:hAnsi="Times New Roman" w:cs="Times New Roman"/>
      <w:b/>
      <w:bCs/>
      <w:kern w:val="36"/>
      <w:sz w:val="48"/>
    </w:rPr>
  </w:style>
  <w:style w:type="character" w:customStyle="1" w:styleId="Heading2Char">
    <w:name w:val="Heading 2 Char"/>
    <w:aliases w:val="Army Heading Char"/>
    <w:link w:val="Heading2"/>
    <w:uiPriority w:val="99"/>
    <w:rsid w:val="0044510A"/>
    <w:rPr>
      <w:rFonts w:ascii="Arial Bold" w:hAnsi="Arial Bold" w:cs="Times New Roman"/>
      <w:bCs/>
      <w:iCs/>
      <w:caps/>
      <w:sz w:val="28"/>
    </w:rPr>
  </w:style>
  <w:style w:type="character" w:customStyle="1" w:styleId="Heading3Char">
    <w:name w:val="Heading 3 Char"/>
    <w:link w:val="Heading3"/>
    <w:uiPriority w:val="99"/>
    <w:rsid w:val="004F5987"/>
    <w:rPr>
      <w:rFonts w:ascii="Cambria" w:hAnsi="Cambria" w:cs="Times New Roman"/>
      <w:b/>
      <w:bCs/>
      <w:sz w:val="26"/>
      <w:lang w:val="en-GB"/>
    </w:rPr>
  </w:style>
  <w:style w:type="table" w:styleId="TableGrid">
    <w:name w:val="Table Grid"/>
    <w:basedOn w:val="TableNormal"/>
    <w:uiPriority w:val="99"/>
    <w:rsid w:val="0044510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semiHidden/>
    <w:rsid w:val="0044510A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semiHidden/>
    <w:rsid w:val="0044510A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44510A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semiHidden/>
    <w:rsid w:val="0044510A"/>
    <w:rPr>
      <w:rFonts w:cs="Times New Roman"/>
    </w:rPr>
  </w:style>
  <w:style w:type="paragraph" w:customStyle="1" w:styleId="textarial1012pt">
    <w:name w:val="text arial 10/12pt"/>
    <w:basedOn w:val="Normal"/>
    <w:uiPriority w:val="99"/>
    <w:rsid w:val="0044510A"/>
    <w:pPr>
      <w:spacing w:after="240" w:line="240" w:lineRule="exact"/>
    </w:pPr>
    <w:rPr>
      <w:rFonts w:ascii="Arial" w:hAnsi="Arial"/>
      <w:sz w:val="20"/>
    </w:rPr>
  </w:style>
  <w:style w:type="paragraph" w:customStyle="1" w:styleId="BasicParagraph">
    <w:name w:val="[Basic Paragraph]"/>
    <w:basedOn w:val="Normal"/>
    <w:uiPriority w:val="99"/>
    <w:rsid w:val="0044510A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-Roman"/>
      <w:color w:val="000000"/>
    </w:rPr>
  </w:style>
  <w:style w:type="paragraph" w:customStyle="1" w:styleId="textarialboldunderline1012pt">
    <w:name w:val="text arial bold underline 10/12pt"/>
    <w:basedOn w:val="textarial1012pt"/>
    <w:uiPriority w:val="99"/>
    <w:rsid w:val="0044510A"/>
    <w:rPr>
      <w:rFonts w:ascii="Arial Bold" w:hAnsi="Arial Bold"/>
      <w:color w:val="000000"/>
      <w:u w:val="single"/>
    </w:rPr>
  </w:style>
  <w:style w:type="paragraph" w:styleId="NormalWeb">
    <w:name w:val="Normal (Web)"/>
    <w:basedOn w:val="Normal"/>
    <w:uiPriority w:val="99"/>
    <w:rsid w:val="00AA4D23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character" w:customStyle="1" w:styleId="HTMLAddressChar">
    <w:name w:val="HTML Address Char"/>
    <w:uiPriority w:val="99"/>
    <w:rsid w:val="004F5987"/>
    <w:rPr>
      <w:rFonts w:ascii="Times New Roman" w:hAnsi="Times New Roman" w:cs="Times New Roman"/>
      <w:i/>
      <w:iCs/>
      <w:sz w:val="24"/>
    </w:rPr>
  </w:style>
  <w:style w:type="paragraph" w:styleId="HTMLAddress">
    <w:name w:val="HTML Address"/>
    <w:basedOn w:val="Normal"/>
    <w:link w:val="HTMLAddressChar1"/>
    <w:uiPriority w:val="99"/>
    <w:rsid w:val="004F5987"/>
    <w:rPr>
      <w:rFonts w:ascii="Times New Roman" w:eastAsia="Times New Roman" w:hAnsi="Times New Roman"/>
      <w:i/>
      <w:iCs/>
    </w:rPr>
  </w:style>
  <w:style w:type="character" w:customStyle="1" w:styleId="HTMLAddressChar1">
    <w:name w:val="HTML Address Char1"/>
    <w:link w:val="HTMLAddress"/>
    <w:uiPriority w:val="99"/>
    <w:rsid w:val="004F5987"/>
    <w:rPr>
      <w:rFonts w:cs="Times New Roman"/>
      <w:i/>
      <w:iCs/>
      <w:sz w:val="24"/>
      <w:lang w:val="en-GB"/>
    </w:rPr>
  </w:style>
  <w:style w:type="character" w:styleId="Emphasis">
    <w:name w:val="Emphasis"/>
    <w:uiPriority w:val="99"/>
    <w:qFormat/>
    <w:rsid w:val="004F5987"/>
    <w:rPr>
      <w:rFonts w:cs="Times New Roman"/>
      <w:i/>
      <w:iCs/>
    </w:rPr>
  </w:style>
  <w:style w:type="character" w:styleId="Hyperlink">
    <w:name w:val="Hyperlink"/>
    <w:uiPriority w:val="99"/>
    <w:rsid w:val="004F5987"/>
    <w:rPr>
      <w:rFonts w:cs="Times New Roman"/>
      <w:color w:val="000000"/>
      <w:u w:val="none"/>
      <w:effect w:val="none"/>
    </w:rPr>
  </w:style>
  <w:style w:type="character" w:styleId="Strong">
    <w:name w:val="Strong"/>
    <w:uiPriority w:val="99"/>
    <w:qFormat/>
    <w:rsid w:val="004F5987"/>
    <w:rPr>
      <w:rFonts w:cs="Times New Roman"/>
      <w:b/>
      <w:bCs/>
    </w:rPr>
  </w:style>
  <w:style w:type="paragraph" w:customStyle="1" w:styleId="TOCHeading1">
    <w:name w:val="TOC Heading1"/>
    <w:basedOn w:val="Heading1"/>
    <w:next w:val="Normal"/>
    <w:uiPriority w:val="39"/>
    <w:semiHidden/>
    <w:qFormat/>
    <w:rsid w:val="004D030B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OC2">
    <w:name w:val="toc 2"/>
    <w:basedOn w:val="Normal"/>
    <w:next w:val="Normal"/>
    <w:uiPriority w:val="39"/>
    <w:rsid w:val="004D030B"/>
    <w:pPr>
      <w:spacing w:after="100" w:line="276" w:lineRule="auto"/>
      <w:ind w:left="220"/>
    </w:pPr>
    <w:rPr>
      <w:rFonts w:ascii="Calibri" w:eastAsia="Times New Roman" w:hAnsi="Calibri"/>
      <w:sz w:val="22"/>
      <w:szCs w:val="22"/>
    </w:rPr>
  </w:style>
  <w:style w:type="paragraph" w:styleId="TOC1">
    <w:name w:val="toc 1"/>
    <w:basedOn w:val="Normal"/>
    <w:next w:val="Normal"/>
    <w:uiPriority w:val="99"/>
    <w:semiHidden/>
    <w:rsid w:val="004D030B"/>
    <w:pPr>
      <w:spacing w:after="100" w:line="276" w:lineRule="auto"/>
    </w:pPr>
    <w:rPr>
      <w:rFonts w:ascii="Calibri" w:eastAsia="Times New Roman" w:hAnsi="Calibri"/>
      <w:sz w:val="22"/>
      <w:szCs w:val="22"/>
    </w:rPr>
  </w:style>
  <w:style w:type="paragraph" w:styleId="TOC3">
    <w:name w:val="toc 3"/>
    <w:basedOn w:val="Normal"/>
    <w:next w:val="Normal"/>
    <w:uiPriority w:val="99"/>
    <w:semiHidden/>
    <w:rsid w:val="004D030B"/>
    <w:pPr>
      <w:spacing w:after="100" w:line="276" w:lineRule="auto"/>
      <w:ind w:left="440"/>
    </w:pPr>
    <w:rPr>
      <w:rFonts w:ascii="Calibri" w:eastAsia="Times New Roman" w:hAnsi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rsid w:val="004D030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rsid w:val="004D030B"/>
    <w:rPr>
      <w:rFonts w:ascii="Tahoma" w:hAnsi="Tahoma" w:cs="Tahoma"/>
      <w:sz w:val="16"/>
      <w:lang w:val="en-GB"/>
    </w:rPr>
  </w:style>
  <w:style w:type="paragraph" w:styleId="PlainText">
    <w:name w:val="Plain Text"/>
    <w:basedOn w:val="Normal"/>
    <w:link w:val="PlainTextChar"/>
    <w:uiPriority w:val="99"/>
    <w:rsid w:val="002059C4"/>
    <w:rPr>
      <w:rFonts w:ascii="Calibri" w:hAnsi="Calibri" w:cs="Consolas"/>
      <w:sz w:val="22"/>
      <w:szCs w:val="21"/>
    </w:rPr>
  </w:style>
  <w:style w:type="character" w:customStyle="1" w:styleId="PlainTextChar">
    <w:name w:val="Plain Text Char"/>
    <w:link w:val="PlainText"/>
    <w:uiPriority w:val="99"/>
    <w:rsid w:val="002059C4"/>
    <w:rPr>
      <w:rFonts w:ascii="Calibri" w:eastAsia="Times New Roman" w:hAnsi="Calibri" w:cs="Consolas"/>
      <w:sz w:val="21"/>
    </w:rPr>
  </w:style>
  <w:style w:type="paragraph" w:customStyle="1" w:styleId="ColorfulList-Accent11">
    <w:name w:val="Colorful List - Accent 11"/>
    <w:basedOn w:val="Normal"/>
    <w:uiPriority w:val="99"/>
    <w:qFormat/>
    <w:rsid w:val="004C2685"/>
    <w:pPr>
      <w:ind w:left="720"/>
    </w:pPr>
    <w:rPr>
      <w:rFonts w:ascii="Times New Roman" w:hAnsi="Times New Roman"/>
    </w:rPr>
  </w:style>
  <w:style w:type="character" w:styleId="FollowedHyperlink">
    <w:name w:val="FollowedHyperlink"/>
    <w:uiPriority w:val="99"/>
    <w:rsid w:val="005615B6"/>
    <w:rPr>
      <w:rFonts w:cs="Times New Roman"/>
      <w:color w:val="800080"/>
      <w:u w:val="single"/>
    </w:rPr>
  </w:style>
  <w:style w:type="character" w:customStyle="1" w:styleId="BookTitle1">
    <w:name w:val="Book Title1"/>
    <w:uiPriority w:val="33"/>
    <w:qFormat/>
    <w:rsid w:val="00BB148E"/>
    <w:rPr>
      <w:b/>
      <w:bCs/>
      <w:smallCaps/>
      <w:spacing w:val="5"/>
    </w:rPr>
  </w:style>
  <w:style w:type="paragraph" w:styleId="Closing">
    <w:name w:val="Closing"/>
    <w:basedOn w:val="Normal"/>
    <w:link w:val="ClosingChar"/>
    <w:uiPriority w:val="5"/>
    <w:qFormat/>
    <w:rsid w:val="009F19A4"/>
    <w:pPr>
      <w:spacing w:before="320" w:line="260" w:lineRule="exact"/>
    </w:pPr>
    <w:rPr>
      <w:sz w:val="22"/>
      <w:szCs w:val="22"/>
    </w:rPr>
  </w:style>
  <w:style w:type="character" w:customStyle="1" w:styleId="ClosingChar">
    <w:name w:val="Closing Char"/>
    <w:link w:val="Closing"/>
    <w:uiPriority w:val="5"/>
    <w:rsid w:val="009F19A4"/>
    <w:rPr>
      <w:sz w:val="22"/>
      <w:szCs w:val="22"/>
    </w:rPr>
  </w:style>
  <w:style w:type="paragraph" w:styleId="Signature">
    <w:name w:val="Signature"/>
    <w:basedOn w:val="Normal"/>
    <w:link w:val="SignatureChar"/>
    <w:uiPriority w:val="6"/>
    <w:qFormat/>
    <w:rsid w:val="009F19A4"/>
    <w:pPr>
      <w:spacing w:before="960" w:line="260" w:lineRule="exact"/>
      <w:contextualSpacing/>
    </w:pPr>
    <w:rPr>
      <w:sz w:val="22"/>
      <w:szCs w:val="22"/>
    </w:rPr>
  </w:style>
  <w:style w:type="character" w:customStyle="1" w:styleId="SignatureChar">
    <w:name w:val="Signature Char"/>
    <w:link w:val="Signature"/>
    <w:uiPriority w:val="6"/>
    <w:rsid w:val="009F19A4"/>
    <w:rPr>
      <w:sz w:val="22"/>
      <w:szCs w:val="22"/>
    </w:rPr>
  </w:style>
  <w:style w:type="paragraph" w:styleId="ListParagraph">
    <w:name w:val="List Paragraph"/>
    <w:basedOn w:val="Normal"/>
    <w:uiPriority w:val="34"/>
    <w:qFormat/>
    <w:rsid w:val="00DA6E42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0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randon.r.moore\AppData\Local\Microsoft\Windows\Temporary%20Internet%20Files\Content.Outlook\SXCGKGCM\USACHCS_Template-wHeader%20(2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LongProperties xmlns="http://schemas.microsoft.com/office/2006/metadata/longProperties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41E793B8536C04F95338F240BE408EE" ma:contentTypeVersion="1" ma:contentTypeDescription="Create a new document." ma:contentTypeScope="" ma:versionID="cba80c7ae6309e99e774e22dc89eca36">
  <xsd:schema xmlns:xsd="http://www.w3.org/2001/XMLSchema" xmlns:p="http://schemas.microsoft.com/office/2006/metadata/properties" targetNamespace="http://schemas.microsoft.com/office/2006/metadata/properties" ma:root="true" ma:fieldsID="4aeb20c0e3442673af7ee1078645876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p:properties xmlns:p="http://schemas.microsoft.com/office/2006/metadata/properties" xmlns:xsi="http://www.w3.org/2001/XMLSchema-instance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BD4487D-A08E-4DAD-A0EC-CF1941799A55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6816A608-5C9D-40AD-A9EB-2279FE11D9D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23A68F-6C5E-467F-8B9C-8A462856D6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4.xml><?xml version="1.0" encoding="utf-8"?>
<ds:datastoreItem xmlns:ds="http://schemas.openxmlformats.org/officeDocument/2006/customXml" ds:itemID="{EFE415AC-F060-4169-8B27-DFA80471971A}">
  <ds:schemaRefs>
    <ds:schemaRef ds:uri="http://schemas.microsoft.com/office/2006/metadata/properties"/>
    <ds:schemaRef ds:uri="http://schemas.microsoft.com/sharepoint/v3"/>
  </ds:schemaRefs>
</ds:datastoreItem>
</file>

<file path=customXml/itemProps5.xml><?xml version="1.0" encoding="utf-8"?>
<ds:datastoreItem xmlns:ds="http://schemas.openxmlformats.org/officeDocument/2006/customXml" ds:itemID="{45365392-0728-47AC-8FDC-5E9CA3ED44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USACHCS_Template-wHeader (2)</Template>
  <TotalTime>1</TotalTime>
  <Pages>2</Pages>
  <Words>282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Army_Dual-Brand_Vertical_Template</vt:lpstr>
    </vt:vector>
  </TitlesOfParts>
  <Company>FutureBrand</Company>
  <LinksUpToDate>false</LinksUpToDate>
  <CharactersWithSpaces>1887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Army_Dual-Brand_Vertical_Template</dc:title>
  <dc:creator>brandon.r.moore</dc:creator>
  <cp:lastModifiedBy>brandon.r.moore</cp:lastModifiedBy>
  <cp:revision>2</cp:revision>
  <cp:lastPrinted>2016-02-01T20:26:00Z</cp:lastPrinted>
  <dcterms:created xsi:type="dcterms:W3CDTF">2016-02-01T20:27:00Z</dcterms:created>
  <dcterms:modified xsi:type="dcterms:W3CDTF">2016-02-01T20:27:00Z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0x01010008F131F687E06F4BA1EF8A901DB6385E</vt:lpwstr>
  </property>
  <property fmtid="{D5CDD505-2E9C-101B-9397-08002B2CF9AE}" pid="3" name="ContentType">
    <vt:lpwstr>Document</vt:lpwstr>
  </property>
</Properties>
</file>